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F3EB3" w14:textId="77777777" w:rsidR="00591E37" w:rsidRDefault="00CD0168">
      <w:r>
        <w:rPr>
          <w:rFonts w:cs="Arial"/>
          <w:b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26D73D" wp14:editId="1B1BF8C8">
                <wp:simplePos x="0" y="0"/>
                <wp:positionH relativeFrom="column">
                  <wp:posOffset>-34894</wp:posOffset>
                </wp:positionH>
                <wp:positionV relativeFrom="paragraph">
                  <wp:posOffset>-75432</wp:posOffset>
                </wp:positionV>
                <wp:extent cx="5730948" cy="691200"/>
                <wp:effectExtent l="0" t="0" r="22225" b="1397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948" cy="691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18583" w14:textId="77777777" w:rsidR="004D0B2F" w:rsidRPr="007A529C" w:rsidRDefault="004D0B2F" w:rsidP="004D0B2F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A529C">
                              <w:rPr>
                                <w:b/>
                                <w:sz w:val="32"/>
                                <w:szCs w:val="32"/>
                              </w:rPr>
                              <w:t>Hauptschulabschlussprüfung für Schulfremde</w:t>
                            </w:r>
                            <w:r w:rsidR="00955426" w:rsidRPr="007A529C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287BC6BC" w14:textId="77777777" w:rsidR="00955426" w:rsidRPr="007A529C" w:rsidRDefault="00955426" w:rsidP="004D0B2F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A529C">
                              <w:rPr>
                                <w:b/>
                                <w:sz w:val="32"/>
                                <w:szCs w:val="32"/>
                              </w:rPr>
                              <w:t>Informationen und Hinweise zur Anmeldung</w:t>
                            </w:r>
                          </w:p>
                          <w:p w14:paraId="2F83F376" w14:textId="77777777" w:rsidR="00955426" w:rsidRDefault="009554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87918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-2.75pt;margin-top:-5.95pt;width:451.25pt;height:5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" fillcolor="#d8d8d8 [2732]" strokeweight=".5pt">
                <v:textbox>
                  <w:txbxContent>
                    <w:p w:rsidR="004D0B2F" w:rsidRPr="007A529C" w:rsidRDefault="004D0B2F" w:rsidP="004D0B2F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A529C">
                        <w:rPr>
                          <w:b/>
                          <w:sz w:val="32"/>
                          <w:szCs w:val="32"/>
                        </w:rPr>
                        <w:t>Hauptschulabschlussprüfung für Schulfremde</w:t>
                      </w:r>
                      <w:r w:rsidR="00955426" w:rsidRPr="007A529C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:rsidR="00955426" w:rsidRPr="007A529C" w:rsidRDefault="00955426" w:rsidP="004D0B2F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A529C">
                        <w:rPr>
                          <w:b/>
                          <w:sz w:val="32"/>
                          <w:szCs w:val="32"/>
                        </w:rPr>
                        <w:t>Informationen und Hinweise zur Anmeldung</w:t>
                      </w:r>
                    </w:p>
                    <w:p w:rsidR="00955426" w:rsidRDefault="00955426"/>
                  </w:txbxContent>
                </v:textbox>
              </v:shape>
            </w:pict>
          </mc:Fallback>
        </mc:AlternateContent>
      </w:r>
    </w:p>
    <w:p w14:paraId="10951A38" w14:textId="77777777" w:rsidR="009C38C8" w:rsidRDefault="009C38C8">
      <w:pPr>
        <w:rPr>
          <w:rFonts w:ascii="Times New Roman" w:hAnsi="Times New Roman"/>
          <w:sz w:val="8"/>
        </w:rPr>
      </w:pPr>
    </w:p>
    <w:p w14:paraId="431B8ADE" w14:textId="77777777" w:rsidR="00955426" w:rsidRDefault="00C86936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rPr>
          <w:rFonts w:cs="Arial"/>
          <w:b/>
          <w:sz w:val="26"/>
          <w:szCs w:val="26"/>
          <w:u w:val="single"/>
        </w:rPr>
      </w:pPr>
      <w:r>
        <w:rPr>
          <w:rFonts w:cs="Arial"/>
          <w:b/>
          <w:sz w:val="26"/>
          <w:szCs w:val="26"/>
          <w:u w:val="single"/>
        </w:rPr>
        <w:br/>
      </w:r>
    </w:p>
    <w:p w14:paraId="12AB4D27" w14:textId="77777777" w:rsidR="009C38C8" w:rsidRPr="00BF6211" w:rsidRDefault="00BF6211" w:rsidP="00BF6211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1. </w:t>
      </w:r>
      <w:r w:rsidR="005F76F4" w:rsidRPr="00BF6211">
        <w:rPr>
          <w:rFonts w:cs="Arial"/>
          <w:b/>
          <w:szCs w:val="24"/>
          <w:u w:val="single"/>
        </w:rPr>
        <w:t xml:space="preserve">Voraussetzungen </w:t>
      </w:r>
      <w:r w:rsidR="009C38C8" w:rsidRPr="00BF6211">
        <w:rPr>
          <w:rFonts w:cs="Arial"/>
          <w:b/>
          <w:szCs w:val="24"/>
          <w:u w:val="single"/>
        </w:rPr>
        <w:t>zur Zulassung</w:t>
      </w:r>
    </w:p>
    <w:p w14:paraId="50BB973A" w14:textId="77777777" w:rsidR="00273091" w:rsidRPr="00096958" w:rsidRDefault="00783A22" w:rsidP="007A529C">
      <w:pPr>
        <w:tabs>
          <w:tab w:val="left" w:pos="0"/>
        </w:tabs>
        <w:spacing w:after="60"/>
        <w:rPr>
          <w:rFonts w:cs="Arial"/>
          <w:sz w:val="16"/>
          <w:szCs w:val="16"/>
        </w:rPr>
      </w:pPr>
      <w:r>
        <w:rPr>
          <w:rFonts w:cs="Arial"/>
          <w:sz w:val="22"/>
        </w:rPr>
        <w:t>Die Hauptschul</w:t>
      </w:r>
      <w:r w:rsidR="009C38C8" w:rsidRPr="00B173AC">
        <w:rPr>
          <w:rFonts w:cs="Arial"/>
          <w:sz w:val="22"/>
        </w:rPr>
        <w:t>abschlussprüfung kann als Schulfremde</w:t>
      </w:r>
      <w:r w:rsidR="00D852AA">
        <w:rPr>
          <w:rFonts w:cs="Arial"/>
          <w:sz w:val="22"/>
        </w:rPr>
        <w:t>/</w:t>
      </w:r>
      <w:r w:rsidR="009C38C8" w:rsidRPr="00B173AC">
        <w:rPr>
          <w:rFonts w:cs="Arial"/>
          <w:sz w:val="22"/>
        </w:rPr>
        <w:t>r ablegen, wer</w:t>
      </w:r>
      <w:r w:rsidR="00273091" w:rsidRPr="00B173AC">
        <w:rPr>
          <w:rFonts w:cs="Arial"/>
          <w:sz w:val="22"/>
        </w:rPr>
        <w:t xml:space="preserve"> …</w:t>
      </w:r>
      <w:r w:rsidR="009C38C8" w:rsidRPr="00B173AC">
        <w:rPr>
          <w:rFonts w:cs="Arial"/>
          <w:sz w:val="22"/>
        </w:rPr>
        <w:t xml:space="preserve"> </w:t>
      </w:r>
    </w:p>
    <w:p w14:paraId="47A55F8A" w14:textId="77777777" w:rsidR="00084700" w:rsidRDefault="00084700" w:rsidP="0013075A">
      <w:pPr>
        <w:numPr>
          <w:ilvl w:val="0"/>
          <w:numId w:val="3"/>
        </w:numPr>
        <w:tabs>
          <w:tab w:val="clear" w:pos="720"/>
          <w:tab w:val="num" w:pos="709"/>
        </w:tabs>
        <w:spacing w:after="60"/>
        <w:ind w:left="568" w:right="56" w:hanging="284"/>
        <w:rPr>
          <w:rFonts w:cs="Arial"/>
          <w:sz w:val="22"/>
        </w:rPr>
      </w:pPr>
      <w:r>
        <w:rPr>
          <w:rFonts w:cs="Arial"/>
          <w:sz w:val="22"/>
        </w:rPr>
        <w:t>nicht bereits die ordentliche Hauptschulabsch</w:t>
      </w:r>
      <w:r w:rsidR="0013075A">
        <w:rPr>
          <w:rFonts w:cs="Arial"/>
          <w:sz w:val="22"/>
        </w:rPr>
        <w:t xml:space="preserve">lussprüfung mit Erfolg abgelegt </w:t>
      </w:r>
      <w:r>
        <w:rPr>
          <w:rFonts w:cs="Arial"/>
          <w:sz w:val="22"/>
        </w:rPr>
        <w:t>hat;</w:t>
      </w:r>
    </w:p>
    <w:p w14:paraId="2E4F184F" w14:textId="77777777" w:rsidR="00084700" w:rsidRDefault="00084700" w:rsidP="00D70317">
      <w:pPr>
        <w:numPr>
          <w:ilvl w:val="0"/>
          <w:numId w:val="3"/>
        </w:numPr>
        <w:tabs>
          <w:tab w:val="clear" w:pos="720"/>
          <w:tab w:val="num" w:pos="709"/>
        </w:tabs>
        <w:spacing w:after="60"/>
        <w:ind w:left="568" w:right="737" w:hanging="284"/>
        <w:rPr>
          <w:rFonts w:cs="Arial"/>
          <w:sz w:val="22"/>
        </w:rPr>
      </w:pPr>
      <w:r>
        <w:rPr>
          <w:rFonts w:cs="Arial"/>
          <w:sz w:val="22"/>
        </w:rPr>
        <w:t>nicht mehr als einmal erf</w:t>
      </w:r>
      <w:r w:rsidR="00471F61">
        <w:rPr>
          <w:rFonts w:cs="Arial"/>
          <w:sz w:val="22"/>
        </w:rPr>
        <w:t>olglos an der Hauptschul</w:t>
      </w:r>
      <w:r>
        <w:rPr>
          <w:rFonts w:cs="Arial"/>
          <w:sz w:val="22"/>
        </w:rPr>
        <w:t>prüfung teilgenommen hat;</w:t>
      </w:r>
    </w:p>
    <w:p w14:paraId="2B646D1C" w14:textId="77777777" w:rsidR="00084700" w:rsidRDefault="00084700" w:rsidP="00D70317">
      <w:pPr>
        <w:numPr>
          <w:ilvl w:val="0"/>
          <w:numId w:val="3"/>
        </w:numPr>
        <w:tabs>
          <w:tab w:val="clear" w:pos="720"/>
          <w:tab w:val="num" w:pos="709"/>
        </w:tabs>
        <w:spacing w:after="60"/>
        <w:ind w:left="568" w:right="340" w:hanging="284"/>
        <w:rPr>
          <w:rFonts w:cs="Arial"/>
          <w:sz w:val="22"/>
        </w:rPr>
      </w:pPr>
      <w:r>
        <w:rPr>
          <w:rFonts w:cs="Arial"/>
          <w:sz w:val="22"/>
        </w:rPr>
        <w:t>die Abschlussprüfung nicht eher ablegt, als es bei normalem Schulbesuch möglich wäre;</w:t>
      </w:r>
    </w:p>
    <w:p w14:paraId="46BA9FEA" w14:textId="77777777" w:rsidR="009C38C8" w:rsidRPr="00084700" w:rsidRDefault="00084700" w:rsidP="0013075A">
      <w:pPr>
        <w:numPr>
          <w:ilvl w:val="0"/>
          <w:numId w:val="3"/>
        </w:numPr>
        <w:tabs>
          <w:tab w:val="clear" w:pos="720"/>
          <w:tab w:val="num" w:pos="709"/>
        </w:tabs>
        <w:spacing w:after="120"/>
        <w:ind w:left="568" w:right="481" w:hanging="284"/>
        <w:rPr>
          <w:rFonts w:cs="Arial"/>
          <w:sz w:val="22"/>
        </w:rPr>
      </w:pPr>
      <w:r w:rsidRPr="00084700">
        <w:rPr>
          <w:rFonts w:cs="Arial"/>
          <w:sz w:val="22"/>
          <w:szCs w:val="22"/>
        </w:rPr>
        <w:t xml:space="preserve">keine </w:t>
      </w:r>
      <w:r w:rsidRPr="00084700">
        <w:rPr>
          <w:sz w:val="22"/>
          <w:szCs w:val="22"/>
        </w:rPr>
        <w:t>öffentliche oder staatlich anerkannte Hauptschule, W</w:t>
      </w:r>
      <w:r w:rsidR="001D3E8A">
        <w:rPr>
          <w:sz w:val="22"/>
          <w:szCs w:val="22"/>
        </w:rPr>
        <w:t>erkrealschule, Real</w:t>
      </w:r>
      <w:r w:rsidR="00220FFD">
        <w:rPr>
          <w:sz w:val="22"/>
          <w:szCs w:val="22"/>
        </w:rPr>
        <w:t xml:space="preserve">schule, </w:t>
      </w:r>
      <w:r w:rsidRPr="00084700">
        <w:rPr>
          <w:sz w:val="22"/>
          <w:szCs w:val="22"/>
        </w:rPr>
        <w:t>Gemeinschaftsschule und kein Gymnas</w:t>
      </w:r>
      <w:r w:rsidR="0013075A">
        <w:rPr>
          <w:sz w:val="22"/>
          <w:szCs w:val="22"/>
        </w:rPr>
        <w:t xml:space="preserve">ium oder </w:t>
      </w:r>
      <w:r w:rsidR="00E477EC">
        <w:rPr>
          <w:sz w:val="22"/>
          <w:szCs w:val="22"/>
        </w:rPr>
        <w:t>Sonderpädagogisches</w:t>
      </w:r>
      <w:r w:rsidR="0013075A">
        <w:rPr>
          <w:sz w:val="22"/>
          <w:szCs w:val="22"/>
        </w:rPr>
        <w:t xml:space="preserve"> Bil</w:t>
      </w:r>
      <w:r w:rsidRPr="00084700">
        <w:rPr>
          <w:sz w:val="22"/>
          <w:szCs w:val="22"/>
        </w:rPr>
        <w:t>dungs- und Beratungszentrum be</w:t>
      </w:r>
      <w:r>
        <w:rPr>
          <w:sz w:val="22"/>
          <w:szCs w:val="22"/>
        </w:rPr>
        <w:t>sucht.</w:t>
      </w:r>
    </w:p>
    <w:p w14:paraId="0095BE8F" w14:textId="77777777" w:rsidR="00273091" w:rsidRDefault="00273091" w:rsidP="00084700">
      <w:pPr>
        <w:tabs>
          <w:tab w:val="left" w:pos="0"/>
        </w:tabs>
        <w:spacing w:after="120"/>
        <w:rPr>
          <w:rFonts w:cs="Arial"/>
          <w:sz w:val="22"/>
        </w:rPr>
      </w:pPr>
      <w:r w:rsidRPr="00084700">
        <w:rPr>
          <w:rFonts w:cs="Arial"/>
          <w:i/>
          <w:sz w:val="22"/>
          <w:u w:val="single"/>
        </w:rPr>
        <w:t>Schüle</w:t>
      </w:r>
      <w:r w:rsidR="00CD664F">
        <w:rPr>
          <w:rFonts w:cs="Arial"/>
          <w:i/>
          <w:sz w:val="22"/>
          <w:u w:val="single"/>
        </w:rPr>
        <w:t xml:space="preserve">r/innen </w:t>
      </w:r>
      <w:r w:rsidR="00084700" w:rsidRPr="00084700">
        <w:rPr>
          <w:rFonts w:cs="Arial"/>
          <w:i/>
          <w:sz w:val="22"/>
          <w:u w:val="single"/>
        </w:rPr>
        <w:t>der Klasse 9</w:t>
      </w:r>
      <w:r w:rsidRPr="00084700">
        <w:rPr>
          <w:rFonts w:cs="Arial"/>
          <w:i/>
          <w:sz w:val="22"/>
          <w:u w:val="single"/>
        </w:rPr>
        <w:t xml:space="preserve"> des Gymnasiums</w:t>
      </w:r>
      <w:r w:rsidRPr="00B173AC">
        <w:rPr>
          <w:rFonts w:cs="Arial"/>
          <w:sz w:val="22"/>
        </w:rPr>
        <w:t xml:space="preserve"> </w:t>
      </w:r>
      <w:r w:rsidR="00964521">
        <w:rPr>
          <w:rFonts w:cs="Arial"/>
          <w:sz w:val="22"/>
        </w:rPr>
        <w:t xml:space="preserve">können </w:t>
      </w:r>
      <w:r w:rsidRPr="00B173AC">
        <w:rPr>
          <w:rFonts w:cs="Arial"/>
          <w:sz w:val="22"/>
        </w:rPr>
        <w:t>zugelassen</w:t>
      </w:r>
      <w:r w:rsidR="00964521" w:rsidRPr="00964521">
        <w:rPr>
          <w:rFonts w:cs="Arial"/>
          <w:sz w:val="22"/>
        </w:rPr>
        <w:t xml:space="preserve"> </w:t>
      </w:r>
      <w:r w:rsidR="00964521">
        <w:rPr>
          <w:rFonts w:cs="Arial"/>
          <w:sz w:val="22"/>
        </w:rPr>
        <w:t>werden</w:t>
      </w:r>
      <w:r w:rsidRPr="00B173AC">
        <w:rPr>
          <w:rFonts w:cs="Arial"/>
          <w:sz w:val="22"/>
        </w:rPr>
        <w:t>, wenn ihre Versetzung gefährdet ist und sie im Falle der Nichtversetzung ihre Schule verlassen müssten.</w:t>
      </w:r>
    </w:p>
    <w:p w14:paraId="0BBC32AB" w14:textId="77777777" w:rsidR="0013075A" w:rsidRDefault="00084700" w:rsidP="00273091">
      <w:pPr>
        <w:tabs>
          <w:tab w:val="left" w:pos="0"/>
        </w:tabs>
        <w:rPr>
          <w:sz w:val="22"/>
          <w:szCs w:val="22"/>
        </w:rPr>
      </w:pPr>
      <w:r w:rsidRPr="00A4448B">
        <w:rPr>
          <w:i/>
          <w:sz w:val="22"/>
          <w:szCs w:val="22"/>
          <w:u w:val="single"/>
        </w:rPr>
        <w:t>Wer den Hauptschulabschluss ohne Note in der Fremdsprache Englisch erworben hat</w:t>
      </w:r>
      <w:r w:rsidR="00A4448B">
        <w:rPr>
          <w:sz w:val="22"/>
          <w:szCs w:val="22"/>
        </w:rPr>
        <w:t xml:space="preserve">, </w:t>
      </w:r>
    </w:p>
    <w:p w14:paraId="4DF07EDF" w14:textId="77777777" w:rsidR="00084700" w:rsidRPr="00A4448B" w:rsidRDefault="00A4448B" w:rsidP="00273091">
      <w:pPr>
        <w:tabs>
          <w:tab w:val="left" w:pos="0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kann sich nur im </w:t>
      </w:r>
      <w:r w:rsidR="00084700" w:rsidRPr="00A4448B">
        <w:rPr>
          <w:sz w:val="22"/>
          <w:szCs w:val="22"/>
        </w:rPr>
        <w:t>Fach Englisch einer Prüfung unterziehen.</w:t>
      </w:r>
    </w:p>
    <w:p w14:paraId="1E40118F" w14:textId="77777777" w:rsidR="00E26858" w:rsidRDefault="00E26858" w:rsidP="00E26858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b/>
          <w:szCs w:val="24"/>
          <w:u w:val="single"/>
        </w:rPr>
      </w:pPr>
    </w:p>
    <w:p w14:paraId="1AEE6355" w14:textId="77777777" w:rsidR="00096958" w:rsidRPr="00BF6211" w:rsidRDefault="00BF6211" w:rsidP="00BF6211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2. </w:t>
      </w:r>
      <w:r w:rsidR="00096958" w:rsidRPr="00BF6211">
        <w:rPr>
          <w:rFonts w:cs="Arial"/>
          <w:b/>
          <w:szCs w:val="24"/>
          <w:u w:val="single"/>
        </w:rPr>
        <w:t>Anmeldung zur Prüfung und Zulassung</w:t>
      </w:r>
    </w:p>
    <w:p w14:paraId="46657930" w14:textId="77777777" w:rsidR="00E477EC" w:rsidRDefault="00096958" w:rsidP="00E477EC">
      <w:pPr>
        <w:tabs>
          <w:tab w:val="left" w:pos="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Die Anmeldung erfolgt </w:t>
      </w:r>
      <w:r w:rsidRPr="00E477EC">
        <w:rPr>
          <w:rFonts w:cs="Arial"/>
          <w:sz w:val="22"/>
        </w:rPr>
        <w:t xml:space="preserve">schriftlich beim Staatlichen Schulamt </w:t>
      </w:r>
      <w:r w:rsidR="006E1B44" w:rsidRPr="00E477EC">
        <w:rPr>
          <w:rFonts w:cs="Arial"/>
          <w:sz w:val="22"/>
        </w:rPr>
        <w:t>Backnang</w:t>
      </w:r>
      <w:r w:rsidRPr="00E477EC">
        <w:rPr>
          <w:rFonts w:cs="Arial"/>
          <w:sz w:val="22"/>
        </w:rPr>
        <w:t xml:space="preserve"> </w:t>
      </w:r>
    </w:p>
    <w:p w14:paraId="7EC69120" w14:textId="77777777" w:rsidR="0053441D" w:rsidRDefault="00E477EC" w:rsidP="00E477EC">
      <w:pPr>
        <w:tabs>
          <w:tab w:val="left" w:pos="0"/>
        </w:tabs>
        <w:rPr>
          <w:rFonts w:cs="Arial"/>
          <w:b/>
          <w:bCs/>
          <w:sz w:val="22"/>
        </w:rPr>
      </w:pPr>
      <w:r w:rsidRPr="00E477EC">
        <w:rPr>
          <w:rFonts w:cs="Arial"/>
          <w:sz w:val="22"/>
        </w:rPr>
        <w:t>Bitte möglichst früh anmelden!</w:t>
      </w:r>
      <w:r>
        <w:rPr>
          <w:rFonts w:cs="Arial"/>
          <w:sz w:val="22"/>
        </w:rPr>
        <w:t xml:space="preserve"> </w:t>
      </w:r>
      <w:r w:rsidRPr="0053441D">
        <w:rPr>
          <w:rFonts w:cs="Arial"/>
          <w:b/>
          <w:bCs/>
          <w:sz w:val="22"/>
        </w:rPr>
        <w:t xml:space="preserve">Wenn Ihre Anmeldeunterlagen bis zum </w:t>
      </w:r>
      <w:r w:rsidR="0053441D" w:rsidRPr="0053441D">
        <w:rPr>
          <w:rFonts w:cs="Arial"/>
          <w:b/>
          <w:bCs/>
          <w:sz w:val="22"/>
        </w:rPr>
        <w:t>19</w:t>
      </w:r>
      <w:r w:rsidRPr="0053441D">
        <w:rPr>
          <w:rFonts w:cs="Arial"/>
          <w:b/>
          <w:bCs/>
          <w:sz w:val="22"/>
        </w:rPr>
        <w:t xml:space="preserve">.02. eintreffen, </w:t>
      </w:r>
    </w:p>
    <w:p w14:paraId="7CB44CC3" w14:textId="7826ACF8" w:rsidR="0053441D" w:rsidRDefault="00E477EC" w:rsidP="00E477EC">
      <w:pPr>
        <w:tabs>
          <w:tab w:val="left" w:pos="0"/>
        </w:tabs>
        <w:rPr>
          <w:rFonts w:cs="Arial"/>
          <w:sz w:val="22"/>
        </w:rPr>
      </w:pPr>
      <w:r w:rsidRPr="0053441D">
        <w:rPr>
          <w:rFonts w:cs="Arial"/>
          <w:b/>
          <w:bCs/>
          <w:sz w:val="22"/>
        </w:rPr>
        <w:t>können wir Ihnen eine Rückmeldung über deren Vollständigkeit geben</w:t>
      </w:r>
      <w:r w:rsidRPr="00E477EC">
        <w:rPr>
          <w:rFonts w:cs="Arial"/>
          <w:sz w:val="22"/>
        </w:rPr>
        <w:t xml:space="preserve">. </w:t>
      </w:r>
    </w:p>
    <w:p w14:paraId="73DAE8A2" w14:textId="11514D5B" w:rsidR="00096958" w:rsidRPr="0053441D" w:rsidRDefault="00E477EC" w:rsidP="00096958">
      <w:pPr>
        <w:tabs>
          <w:tab w:val="left" w:pos="0"/>
        </w:tabs>
        <w:rPr>
          <w:rFonts w:cs="Arial"/>
          <w:sz w:val="22"/>
        </w:rPr>
      </w:pPr>
      <w:r w:rsidRPr="00E477EC">
        <w:rPr>
          <w:rFonts w:cs="Arial"/>
          <w:sz w:val="22"/>
        </w:rPr>
        <w:t>Anmeldeschluss ist der 1. März, spätestens bis dahin müs</w:t>
      </w:r>
      <w:r>
        <w:rPr>
          <w:rFonts w:cs="Arial"/>
          <w:sz w:val="22"/>
        </w:rPr>
        <w:t>sen alle Anmeldeunterlagen voll</w:t>
      </w:r>
      <w:r w:rsidRPr="00E477EC">
        <w:rPr>
          <w:rFonts w:cs="Arial"/>
          <w:sz w:val="22"/>
        </w:rPr>
        <w:t xml:space="preserve">ständig beim Schulamt vorliegen. </w:t>
      </w:r>
      <w:r w:rsidR="00096958" w:rsidRPr="00955426">
        <w:rPr>
          <w:rFonts w:cs="Arial"/>
          <w:sz w:val="22"/>
        </w:rPr>
        <w:t xml:space="preserve">Die Entscheidung über die </w:t>
      </w:r>
      <w:r w:rsidR="00096958" w:rsidRPr="00763E3A">
        <w:rPr>
          <w:rFonts w:cs="Arial"/>
          <w:sz w:val="22"/>
        </w:rPr>
        <w:t>Zulassung teilt das Staatliche Schulamt den</w:t>
      </w:r>
      <w:r w:rsidR="00D852AA">
        <w:rPr>
          <w:rFonts w:cs="Arial"/>
          <w:sz w:val="22"/>
        </w:rPr>
        <w:t xml:space="preserve"> Bewerber</w:t>
      </w:r>
      <w:r w:rsidR="00BE54C3">
        <w:rPr>
          <w:rFonts w:cs="Arial"/>
          <w:sz w:val="22"/>
        </w:rPr>
        <w:t>I</w:t>
      </w:r>
      <w:r w:rsidR="00D852AA">
        <w:rPr>
          <w:rFonts w:cs="Arial"/>
          <w:sz w:val="22"/>
        </w:rPr>
        <w:t xml:space="preserve">nnen </w:t>
      </w:r>
      <w:r>
        <w:rPr>
          <w:rFonts w:cs="Arial"/>
          <w:sz w:val="22"/>
        </w:rPr>
        <w:t xml:space="preserve">nach dem 1. März </w:t>
      </w:r>
      <w:r w:rsidR="00822FDB" w:rsidRPr="00763E3A">
        <w:rPr>
          <w:rFonts w:cs="Arial"/>
          <w:sz w:val="22"/>
        </w:rPr>
        <w:t>schriftlich mit</w:t>
      </w:r>
      <w:r w:rsidR="00763E3A">
        <w:rPr>
          <w:rFonts w:cs="Arial"/>
          <w:sz w:val="22"/>
        </w:rPr>
        <w:t>.</w:t>
      </w:r>
    </w:p>
    <w:p w14:paraId="301B86D0" w14:textId="77777777" w:rsidR="00273091" w:rsidRPr="00096958" w:rsidRDefault="00273091" w:rsidP="00273091">
      <w:pPr>
        <w:tabs>
          <w:tab w:val="left" w:pos="0"/>
        </w:tabs>
        <w:rPr>
          <w:rFonts w:cs="Arial"/>
          <w:sz w:val="16"/>
          <w:szCs w:val="16"/>
        </w:rPr>
      </w:pPr>
    </w:p>
    <w:p w14:paraId="2B0FAC0F" w14:textId="77777777" w:rsidR="00D572BD" w:rsidRPr="00BF6211" w:rsidRDefault="00BF6211" w:rsidP="002D77DA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3. </w:t>
      </w:r>
      <w:r w:rsidR="00D572BD" w:rsidRPr="00BF6211">
        <w:rPr>
          <w:rFonts w:cs="Arial"/>
          <w:b/>
          <w:szCs w:val="24"/>
          <w:u w:val="single"/>
        </w:rPr>
        <w:t>Folgende Unterlagen müssen</w:t>
      </w:r>
      <w:r w:rsidR="00096958" w:rsidRPr="00BF6211">
        <w:rPr>
          <w:rFonts w:cs="Arial"/>
          <w:b/>
          <w:szCs w:val="24"/>
          <w:u w:val="single"/>
        </w:rPr>
        <w:t xml:space="preserve"> bis 1. März </w:t>
      </w:r>
      <w:r w:rsidR="00DE3F8B">
        <w:rPr>
          <w:rFonts w:cs="Arial"/>
          <w:b/>
          <w:szCs w:val="24"/>
          <w:u w:val="single"/>
        </w:rPr>
        <w:t>beim Schulamt vorliegen</w:t>
      </w:r>
      <w:r w:rsidR="00D572BD" w:rsidRPr="00BF6211">
        <w:rPr>
          <w:rFonts w:cs="Arial"/>
          <w:b/>
          <w:szCs w:val="24"/>
          <w:u w:val="single"/>
        </w:rPr>
        <w:t>:</w:t>
      </w:r>
    </w:p>
    <w:p w14:paraId="134894C4" w14:textId="13624FFB" w:rsidR="00301F3D" w:rsidRPr="00904B4A" w:rsidRDefault="007D4BF1" w:rsidP="00D70317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i/>
          <w:sz w:val="22"/>
          <w:szCs w:val="22"/>
        </w:rPr>
      </w:pPr>
      <w:r w:rsidRPr="00904B4A">
        <w:rPr>
          <w:i/>
          <w:sz w:val="22"/>
          <w:szCs w:val="22"/>
        </w:rPr>
        <w:t xml:space="preserve">2-seitige </w:t>
      </w:r>
      <w:r w:rsidR="00BF61EA" w:rsidRPr="00904B4A">
        <w:rPr>
          <w:i/>
          <w:sz w:val="22"/>
          <w:szCs w:val="22"/>
        </w:rPr>
        <w:t>‚</w:t>
      </w:r>
      <w:r w:rsidR="00C058EE">
        <w:rPr>
          <w:i/>
          <w:sz w:val="22"/>
          <w:szCs w:val="22"/>
        </w:rPr>
        <w:t>Meldebogen</w:t>
      </w:r>
      <w:r w:rsidR="00301F3D" w:rsidRPr="00904B4A">
        <w:rPr>
          <w:i/>
          <w:sz w:val="22"/>
          <w:szCs w:val="22"/>
        </w:rPr>
        <w:t xml:space="preserve"> zur Schulfremdenprüfung</w:t>
      </w:r>
      <w:r w:rsidR="00BF61EA" w:rsidRPr="00904B4A">
        <w:rPr>
          <w:i/>
          <w:sz w:val="22"/>
          <w:szCs w:val="22"/>
        </w:rPr>
        <w:t xml:space="preserve">‘ </w:t>
      </w:r>
      <w:r w:rsidR="00301F3D" w:rsidRPr="00904B4A">
        <w:rPr>
          <w:i/>
          <w:sz w:val="22"/>
          <w:szCs w:val="22"/>
        </w:rPr>
        <w:t>(</w:t>
      </w:r>
      <w:r w:rsidRPr="00904B4A">
        <w:rPr>
          <w:i/>
          <w:sz w:val="22"/>
          <w:szCs w:val="22"/>
        </w:rPr>
        <w:t>s. Vorlage</w:t>
      </w:r>
      <w:r w:rsidR="00301F3D" w:rsidRPr="00904B4A">
        <w:rPr>
          <w:i/>
          <w:sz w:val="22"/>
          <w:szCs w:val="22"/>
        </w:rPr>
        <w:t>)</w:t>
      </w:r>
    </w:p>
    <w:p w14:paraId="627FEA75" w14:textId="66A4617D" w:rsidR="007D4BF1" w:rsidRPr="00904B4A" w:rsidRDefault="0083463C" w:rsidP="00D70317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i/>
          <w:sz w:val="22"/>
          <w:szCs w:val="22"/>
        </w:rPr>
      </w:pPr>
      <w:r w:rsidRPr="00904B4A">
        <w:rPr>
          <w:i/>
          <w:sz w:val="22"/>
          <w:szCs w:val="22"/>
        </w:rPr>
        <w:t>,</w:t>
      </w:r>
      <w:r w:rsidR="00DB3F3B" w:rsidRPr="00904B4A">
        <w:rPr>
          <w:i/>
          <w:sz w:val="22"/>
          <w:szCs w:val="22"/>
        </w:rPr>
        <w:t>Themenvorschlag zur Präsentationsprüfung‘ (s. Vorlage)</w:t>
      </w:r>
    </w:p>
    <w:p w14:paraId="605280BD" w14:textId="77777777" w:rsidR="00D572BD" w:rsidRPr="00904B4A" w:rsidRDefault="00D572BD" w:rsidP="00D70317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i/>
          <w:sz w:val="22"/>
          <w:szCs w:val="22"/>
        </w:rPr>
      </w:pPr>
      <w:r w:rsidRPr="00904B4A">
        <w:rPr>
          <w:i/>
          <w:sz w:val="22"/>
          <w:szCs w:val="22"/>
        </w:rPr>
        <w:t xml:space="preserve">Lebenslauf </w:t>
      </w:r>
      <w:r w:rsidR="0017048B" w:rsidRPr="00904B4A">
        <w:rPr>
          <w:i/>
          <w:sz w:val="22"/>
          <w:szCs w:val="22"/>
        </w:rPr>
        <w:t>(</w:t>
      </w:r>
      <w:r w:rsidR="00220FFD" w:rsidRPr="00904B4A">
        <w:rPr>
          <w:i/>
          <w:sz w:val="22"/>
          <w:szCs w:val="22"/>
        </w:rPr>
        <w:t xml:space="preserve">unterschrieben, </w:t>
      </w:r>
      <w:r w:rsidR="0017048B" w:rsidRPr="00904B4A">
        <w:rPr>
          <w:i/>
          <w:sz w:val="22"/>
          <w:szCs w:val="22"/>
        </w:rPr>
        <w:t xml:space="preserve">mit </w:t>
      </w:r>
      <w:r w:rsidRPr="00904B4A">
        <w:rPr>
          <w:i/>
          <w:sz w:val="22"/>
          <w:szCs w:val="22"/>
        </w:rPr>
        <w:t xml:space="preserve">Angaben </w:t>
      </w:r>
      <w:r w:rsidR="00471F61" w:rsidRPr="00904B4A">
        <w:rPr>
          <w:i/>
          <w:sz w:val="22"/>
          <w:szCs w:val="22"/>
        </w:rPr>
        <w:t xml:space="preserve">zum Bildungsgang, </w:t>
      </w:r>
      <w:r w:rsidRPr="00904B4A">
        <w:rPr>
          <w:i/>
          <w:sz w:val="22"/>
          <w:szCs w:val="22"/>
        </w:rPr>
        <w:t>Berufstätig</w:t>
      </w:r>
      <w:r w:rsidR="0017048B" w:rsidRPr="00904B4A">
        <w:rPr>
          <w:i/>
          <w:sz w:val="22"/>
          <w:szCs w:val="22"/>
        </w:rPr>
        <w:t>keiten)</w:t>
      </w:r>
    </w:p>
    <w:p w14:paraId="5821C4A0" w14:textId="355106F1" w:rsidR="00053AB5" w:rsidRPr="00904B4A" w:rsidRDefault="0020459D" w:rsidP="00D70317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i/>
          <w:sz w:val="22"/>
          <w:szCs w:val="22"/>
        </w:rPr>
      </w:pPr>
      <w:r>
        <w:rPr>
          <w:i/>
          <w:sz w:val="22"/>
          <w:szCs w:val="22"/>
        </w:rPr>
        <w:t>Identitätsnachweis</w:t>
      </w:r>
      <w:r w:rsidR="002B19F7" w:rsidRPr="00904B4A">
        <w:rPr>
          <w:i/>
          <w:sz w:val="22"/>
          <w:szCs w:val="22"/>
        </w:rPr>
        <w:t xml:space="preserve"> </w:t>
      </w:r>
      <w:r w:rsidR="00053AB5" w:rsidRPr="00904B4A">
        <w:rPr>
          <w:i/>
          <w:sz w:val="22"/>
          <w:szCs w:val="22"/>
        </w:rPr>
        <w:t>(Kopie</w:t>
      </w:r>
      <w:r w:rsidR="00904B4A" w:rsidRPr="00904B4A">
        <w:rPr>
          <w:i/>
          <w:sz w:val="22"/>
          <w:szCs w:val="22"/>
        </w:rPr>
        <w:t>)</w:t>
      </w:r>
      <w:r w:rsidR="006556C2" w:rsidRPr="00904B4A">
        <w:rPr>
          <w:i/>
          <w:sz w:val="22"/>
          <w:szCs w:val="22"/>
        </w:rPr>
        <w:t xml:space="preserve"> </w:t>
      </w:r>
    </w:p>
    <w:p w14:paraId="22811288" w14:textId="77777777" w:rsidR="00E26858" w:rsidRDefault="00D572BD" w:rsidP="00D70317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i/>
          <w:sz w:val="22"/>
          <w:szCs w:val="22"/>
        </w:rPr>
      </w:pPr>
      <w:r w:rsidRPr="00E26858">
        <w:rPr>
          <w:i/>
          <w:sz w:val="22"/>
          <w:szCs w:val="22"/>
        </w:rPr>
        <w:t>Abgangs</w:t>
      </w:r>
      <w:r w:rsidR="00096958" w:rsidRPr="00E26858">
        <w:rPr>
          <w:i/>
          <w:sz w:val="22"/>
          <w:szCs w:val="22"/>
        </w:rPr>
        <w:t>-</w:t>
      </w:r>
      <w:r w:rsidRPr="00E26858">
        <w:rPr>
          <w:i/>
          <w:sz w:val="22"/>
          <w:szCs w:val="22"/>
        </w:rPr>
        <w:t xml:space="preserve"> oder Abschlusszeugnis </w:t>
      </w:r>
      <w:r w:rsidR="00E26858">
        <w:rPr>
          <w:i/>
          <w:sz w:val="22"/>
          <w:szCs w:val="22"/>
        </w:rPr>
        <w:t xml:space="preserve">(in </w:t>
      </w:r>
      <w:r w:rsidRPr="00E26858">
        <w:rPr>
          <w:i/>
          <w:sz w:val="22"/>
          <w:szCs w:val="22"/>
        </w:rPr>
        <w:t>beglaubigter Kopie</w:t>
      </w:r>
      <w:r w:rsidR="00E26858">
        <w:rPr>
          <w:i/>
          <w:sz w:val="22"/>
          <w:szCs w:val="22"/>
        </w:rPr>
        <w:t>)</w:t>
      </w:r>
    </w:p>
    <w:p w14:paraId="4CB0AE2B" w14:textId="77777777" w:rsidR="00E26858" w:rsidRDefault="00E26858" w:rsidP="00E26858">
      <w:pPr>
        <w:ind w:left="142" w:right="737"/>
        <w:rPr>
          <w:i/>
          <w:sz w:val="22"/>
          <w:szCs w:val="22"/>
        </w:rPr>
      </w:pPr>
    </w:p>
    <w:p w14:paraId="31167B64" w14:textId="78059ED1" w:rsidR="00E26858" w:rsidRDefault="00E26858" w:rsidP="00E26858">
      <w:pPr>
        <w:ind w:left="142" w:right="737"/>
        <w:rPr>
          <w:rFonts w:cs="Arial"/>
          <w:b/>
          <w:sz w:val="22"/>
        </w:rPr>
      </w:pPr>
      <w:r w:rsidRPr="000A3C29">
        <w:rPr>
          <w:rFonts w:cs="Arial"/>
          <w:b/>
          <w:sz w:val="22"/>
        </w:rPr>
        <w:t>! Ausländische Dokumente nur in amtlich beglaubigter deutscher Übersetzung</w:t>
      </w:r>
      <w:r w:rsidR="00646D41">
        <w:rPr>
          <w:rFonts w:cs="Arial"/>
          <w:b/>
          <w:sz w:val="22"/>
        </w:rPr>
        <w:t xml:space="preserve"> </w:t>
      </w:r>
      <w:r w:rsidRPr="000A3C29">
        <w:rPr>
          <w:rFonts w:cs="Arial"/>
          <w:b/>
          <w:sz w:val="22"/>
        </w:rPr>
        <w:t>!</w:t>
      </w:r>
    </w:p>
    <w:p w14:paraId="46888804" w14:textId="77777777" w:rsidR="00E26858" w:rsidRDefault="00E26858" w:rsidP="00E26858">
      <w:pPr>
        <w:ind w:left="142" w:right="737"/>
        <w:rPr>
          <w:rFonts w:cs="Arial"/>
          <w:b/>
          <w:sz w:val="22"/>
        </w:rPr>
      </w:pPr>
    </w:p>
    <w:p w14:paraId="7ED6CF60" w14:textId="74B3146E" w:rsidR="009E4885" w:rsidRPr="000A60BA" w:rsidRDefault="00583458" w:rsidP="000A60BA">
      <w:pPr>
        <w:spacing w:before="40" w:after="80"/>
        <w:ind w:right="737"/>
        <w:rPr>
          <w:rFonts w:cs="Arial"/>
          <w:b/>
          <w:spacing w:val="2"/>
          <w:sz w:val="22"/>
        </w:rPr>
      </w:pPr>
      <w:r w:rsidRPr="000A60BA">
        <w:rPr>
          <w:rFonts w:cs="Arial"/>
          <w:b/>
          <w:spacing w:val="2"/>
          <w:sz w:val="22"/>
        </w:rPr>
        <w:t>Schül</w:t>
      </w:r>
      <w:r w:rsidR="00301F3D" w:rsidRPr="000A60BA">
        <w:rPr>
          <w:rFonts w:cs="Arial"/>
          <w:b/>
          <w:spacing w:val="2"/>
          <w:sz w:val="22"/>
        </w:rPr>
        <w:t>er</w:t>
      </w:r>
      <w:r w:rsidR="00203238">
        <w:rPr>
          <w:rFonts w:cs="Arial"/>
          <w:b/>
          <w:spacing w:val="2"/>
          <w:sz w:val="22"/>
        </w:rPr>
        <w:t>/i</w:t>
      </w:r>
      <w:r w:rsidR="00D852AA" w:rsidRPr="000A60BA">
        <w:rPr>
          <w:rFonts w:cs="Arial"/>
          <w:b/>
          <w:spacing w:val="2"/>
          <w:sz w:val="22"/>
        </w:rPr>
        <w:t>nnen</w:t>
      </w:r>
      <w:r w:rsidR="00301F3D" w:rsidRPr="000A60BA">
        <w:rPr>
          <w:rFonts w:cs="Arial"/>
          <w:b/>
          <w:spacing w:val="2"/>
          <w:sz w:val="22"/>
        </w:rPr>
        <w:t xml:space="preserve"> des </w:t>
      </w:r>
      <w:r w:rsidR="00FE2940" w:rsidRPr="000A60BA">
        <w:rPr>
          <w:rFonts w:cs="Arial"/>
          <w:b/>
          <w:spacing w:val="2"/>
          <w:sz w:val="22"/>
        </w:rPr>
        <w:t>Gymnasium</w:t>
      </w:r>
      <w:r w:rsidR="00301F3D" w:rsidRPr="000A60BA">
        <w:rPr>
          <w:rFonts w:cs="Arial"/>
          <w:b/>
          <w:spacing w:val="2"/>
          <w:sz w:val="22"/>
        </w:rPr>
        <w:t xml:space="preserve">s müssen </w:t>
      </w:r>
      <w:r w:rsidR="00955426" w:rsidRPr="000A60BA">
        <w:rPr>
          <w:rFonts w:cs="Arial"/>
          <w:b/>
          <w:spacing w:val="2"/>
          <w:sz w:val="22"/>
        </w:rPr>
        <w:t xml:space="preserve">folgende </w:t>
      </w:r>
      <w:r w:rsidR="0017048B" w:rsidRPr="000A60BA">
        <w:rPr>
          <w:rFonts w:cs="Arial"/>
          <w:b/>
          <w:spacing w:val="2"/>
          <w:sz w:val="22"/>
        </w:rPr>
        <w:t>Anmeldeu</w:t>
      </w:r>
      <w:r w:rsidR="00955426" w:rsidRPr="000A60BA">
        <w:rPr>
          <w:rFonts w:cs="Arial"/>
          <w:b/>
          <w:spacing w:val="2"/>
          <w:sz w:val="22"/>
        </w:rPr>
        <w:t>nterlagen abgeben</w:t>
      </w:r>
      <w:r w:rsidR="009E4885" w:rsidRPr="000A60BA">
        <w:rPr>
          <w:rFonts w:cs="Arial"/>
          <w:b/>
          <w:spacing w:val="2"/>
          <w:sz w:val="22"/>
        </w:rPr>
        <w:t>:</w:t>
      </w:r>
    </w:p>
    <w:p w14:paraId="11DE927C" w14:textId="4F0B674B" w:rsidR="006B4FA5" w:rsidRDefault="009E4885" w:rsidP="000A60BA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sz w:val="22"/>
          <w:szCs w:val="22"/>
        </w:rPr>
      </w:pPr>
      <w:r w:rsidRPr="009E4885">
        <w:rPr>
          <w:i/>
          <w:sz w:val="22"/>
          <w:szCs w:val="22"/>
        </w:rPr>
        <w:t>2-seitige ‚</w:t>
      </w:r>
      <w:r w:rsidR="00C058EE">
        <w:rPr>
          <w:i/>
          <w:sz w:val="22"/>
          <w:szCs w:val="22"/>
        </w:rPr>
        <w:t>Meldebogen</w:t>
      </w:r>
      <w:r w:rsidRPr="009E4885">
        <w:rPr>
          <w:i/>
          <w:sz w:val="22"/>
          <w:szCs w:val="22"/>
        </w:rPr>
        <w:t xml:space="preserve"> zur Schulfremdenprüfung</w:t>
      </w:r>
      <w:r w:rsidR="00FC319A" w:rsidRPr="009E4885">
        <w:rPr>
          <w:i/>
          <w:sz w:val="22"/>
          <w:szCs w:val="22"/>
        </w:rPr>
        <w:t>‘</w:t>
      </w:r>
      <w:r w:rsidR="00FC319A" w:rsidRPr="009E4885">
        <w:rPr>
          <w:sz w:val="22"/>
          <w:szCs w:val="22"/>
        </w:rPr>
        <w:t xml:space="preserve"> (</w:t>
      </w:r>
      <w:r w:rsidRPr="009E4885">
        <w:rPr>
          <w:sz w:val="22"/>
          <w:szCs w:val="22"/>
        </w:rPr>
        <w:t>s. Vorlage)</w:t>
      </w:r>
    </w:p>
    <w:p w14:paraId="22A65539" w14:textId="46EFC69D" w:rsidR="009E4885" w:rsidRPr="006B4FA5" w:rsidRDefault="00583458" w:rsidP="000A60BA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sz w:val="22"/>
          <w:szCs w:val="22"/>
        </w:rPr>
      </w:pPr>
      <w:r w:rsidRPr="009E4885">
        <w:rPr>
          <w:i/>
          <w:sz w:val="22"/>
          <w:szCs w:val="22"/>
        </w:rPr>
        <w:t>‚</w:t>
      </w:r>
      <w:r w:rsidR="009E4885" w:rsidRPr="006B4FA5">
        <w:rPr>
          <w:i/>
          <w:sz w:val="22"/>
          <w:szCs w:val="22"/>
        </w:rPr>
        <w:t>Themenvorschlag zur Präsentationsprüfung‘</w:t>
      </w:r>
      <w:r w:rsidR="009E4885" w:rsidRPr="006B4FA5">
        <w:rPr>
          <w:sz w:val="22"/>
          <w:szCs w:val="22"/>
        </w:rPr>
        <w:t xml:space="preserve"> (s. Vorlage)</w:t>
      </w:r>
    </w:p>
    <w:p w14:paraId="62202BB2" w14:textId="302142BC" w:rsidR="00BF6211" w:rsidRPr="00904B4A" w:rsidRDefault="00BF6211" w:rsidP="000A60BA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Personalausweis, </w:t>
      </w:r>
      <w:r w:rsidRPr="00904B4A">
        <w:rPr>
          <w:i/>
          <w:sz w:val="22"/>
          <w:szCs w:val="22"/>
        </w:rPr>
        <w:t xml:space="preserve">Reisepass </w:t>
      </w:r>
      <w:r>
        <w:rPr>
          <w:i/>
          <w:sz w:val="22"/>
          <w:szCs w:val="22"/>
        </w:rPr>
        <w:t xml:space="preserve">oder </w:t>
      </w:r>
      <w:r w:rsidRPr="00904B4A">
        <w:rPr>
          <w:i/>
          <w:sz w:val="22"/>
          <w:szCs w:val="22"/>
        </w:rPr>
        <w:t xml:space="preserve">Geburtsurkunde (Kopie) </w:t>
      </w:r>
    </w:p>
    <w:p w14:paraId="07392A27" w14:textId="77777777" w:rsidR="00CD0168" w:rsidRPr="00CD0168" w:rsidRDefault="00583458" w:rsidP="000A60BA">
      <w:pPr>
        <w:pStyle w:val="Listenabsatz"/>
        <w:numPr>
          <w:ilvl w:val="0"/>
          <w:numId w:val="22"/>
        </w:numPr>
        <w:spacing w:before="40" w:after="80"/>
        <w:ind w:left="568" w:hanging="284"/>
      </w:pPr>
      <w:r w:rsidRPr="009E4885">
        <w:rPr>
          <w:i/>
          <w:sz w:val="22"/>
          <w:szCs w:val="22"/>
        </w:rPr>
        <w:t>‚</w:t>
      </w:r>
      <w:r w:rsidR="009E4885" w:rsidRPr="00CD0168">
        <w:rPr>
          <w:i/>
          <w:sz w:val="22"/>
          <w:szCs w:val="22"/>
        </w:rPr>
        <w:t>Bescheinigung für Gymnasialschüler</w:t>
      </w:r>
      <w:r w:rsidR="000307F0">
        <w:rPr>
          <w:i/>
          <w:sz w:val="22"/>
          <w:szCs w:val="22"/>
        </w:rPr>
        <w:t>/innen</w:t>
      </w:r>
      <w:r w:rsidR="009E4885" w:rsidRPr="00CD0168">
        <w:rPr>
          <w:i/>
          <w:sz w:val="22"/>
          <w:szCs w:val="22"/>
        </w:rPr>
        <w:t>‘</w:t>
      </w:r>
      <w:r w:rsidR="00CD0168" w:rsidRPr="00CD0168">
        <w:rPr>
          <w:sz w:val="22"/>
          <w:szCs w:val="22"/>
        </w:rPr>
        <w:t xml:space="preserve"> </w:t>
      </w:r>
      <w:r w:rsidR="009E4885" w:rsidRPr="00CD0168">
        <w:rPr>
          <w:sz w:val="22"/>
          <w:szCs w:val="22"/>
        </w:rPr>
        <w:t>zur Versetzungsgefährdung (s. Vorlage)</w:t>
      </w:r>
    </w:p>
    <w:p w14:paraId="3712CF85" w14:textId="77777777" w:rsidR="009E4885" w:rsidRPr="00CD0168" w:rsidRDefault="009E4885" w:rsidP="000A60BA">
      <w:pPr>
        <w:pStyle w:val="Listenabsatz"/>
        <w:numPr>
          <w:ilvl w:val="0"/>
          <w:numId w:val="22"/>
        </w:numPr>
        <w:spacing w:before="40" w:after="80"/>
        <w:ind w:left="568" w:hanging="284"/>
        <w:rPr>
          <w:sz w:val="22"/>
          <w:szCs w:val="22"/>
        </w:rPr>
      </w:pPr>
      <w:r w:rsidRPr="00CD0168">
        <w:rPr>
          <w:i/>
          <w:sz w:val="22"/>
          <w:szCs w:val="22"/>
        </w:rPr>
        <w:t>Halbjahresinformation</w:t>
      </w:r>
      <w:r w:rsidRPr="00CD0168">
        <w:rPr>
          <w:sz w:val="22"/>
          <w:szCs w:val="22"/>
        </w:rPr>
        <w:t xml:space="preserve"> (einfache Kopie)</w:t>
      </w:r>
    </w:p>
    <w:p w14:paraId="67AFE161" w14:textId="77777777" w:rsidR="00B4161C" w:rsidRPr="00B4161C" w:rsidRDefault="00485B23" w:rsidP="00485B23">
      <w:pPr>
        <w:spacing w:before="240" w:after="120"/>
        <w:ind w:right="737"/>
        <w:rPr>
          <w:color w:val="0000FF"/>
          <w:sz w:val="20"/>
          <w:u w:val="single"/>
        </w:rPr>
      </w:pPr>
      <w:r>
        <w:rPr>
          <w:rFonts w:cs="Arial"/>
          <w:sz w:val="22"/>
        </w:rPr>
        <w:t>Anmeldef</w:t>
      </w:r>
      <w:r w:rsidR="00301F3D">
        <w:rPr>
          <w:rFonts w:cs="Arial"/>
          <w:sz w:val="22"/>
        </w:rPr>
        <w:t>ormulare und Informationen finden Sie auch unter</w:t>
      </w:r>
      <w:r w:rsidR="00477EF5" w:rsidRPr="00B173AC">
        <w:rPr>
          <w:rFonts w:cs="Arial"/>
          <w:sz w:val="22"/>
        </w:rPr>
        <w:t xml:space="preserve"> </w:t>
      </w:r>
      <w:r w:rsidR="00477EF5">
        <w:rPr>
          <w:rFonts w:cs="Arial"/>
          <w:sz w:val="22"/>
        </w:rPr>
        <w:br/>
      </w:r>
      <w:hyperlink r:id="rId8" w:history="1">
        <w:r w:rsidR="00F20D24" w:rsidRPr="00133A65">
          <w:rPr>
            <w:rStyle w:val="Hyperlink"/>
            <w:sz w:val="20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http://schulamt-backnang.de/,Lde/Startseite/Prüfungen/Schulfremdenpruefung</w:t>
        </w:r>
      </w:hyperlink>
      <w:r w:rsidR="00F20D24">
        <w:rPr>
          <w:color w:val="365F91" w:themeColor="accent1" w:themeShade="BF"/>
          <w:sz w:val="20"/>
        </w:rPr>
        <w:t xml:space="preserve"> </w:t>
      </w:r>
      <w:r w:rsidR="00F20D24">
        <w:rPr>
          <w:color w:val="365F91" w:themeColor="accent1" w:themeShade="BF"/>
          <w:sz w:val="20"/>
          <w:u w:val="single"/>
        </w:rPr>
        <w:t xml:space="preserve"> </w:t>
      </w:r>
    </w:p>
    <w:p w14:paraId="61662BB1" w14:textId="77777777" w:rsidR="00FD67EC" w:rsidRPr="00FA1488" w:rsidRDefault="00FD67EC" w:rsidP="00477EF5">
      <w:pPr>
        <w:spacing w:before="40" w:after="120"/>
        <w:ind w:right="736"/>
        <w:rPr>
          <w:rFonts w:cs="Arial"/>
          <w:sz w:val="2"/>
          <w:szCs w:val="2"/>
        </w:rPr>
      </w:pPr>
    </w:p>
    <w:p w14:paraId="27A6FCE5" w14:textId="77777777" w:rsidR="00CB3E5C" w:rsidRDefault="00477EF5" w:rsidP="000A60BA">
      <w:pPr>
        <w:spacing w:before="40" w:after="120"/>
        <w:ind w:right="57"/>
        <w:rPr>
          <w:rFonts w:cs="Arial"/>
          <w:sz w:val="22"/>
        </w:rPr>
      </w:pPr>
      <w:r>
        <w:rPr>
          <w:rFonts w:cs="Arial"/>
          <w:sz w:val="22"/>
        </w:rPr>
        <w:t xml:space="preserve">Nach Eingang </w:t>
      </w:r>
      <w:r w:rsidR="002334FB">
        <w:rPr>
          <w:rFonts w:cs="Arial"/>
          <w:sz w:val="22"/>
        </w:rPr>
        <w:t xml:space="preserve">sämtlicher </w:t>
      </w:r>
      <w:r w:rsidR="00096958">
        <w:rPr>
          <w:rFonts w:cs="Arial"/>
          <w:sz w:val="22"/>
        </w:rPr>
        <w:t>Unterlagen</w:t>
      </w:r>
      <w:r>
        <w:rPr>
          <w:rFonts w:cs="Arial"/>
          <w:sz w:val="22"/>
        </w:rPr>
        <w:t xml:space="preserve"> </w:t>
      </w:r>
      <w:r w:rsidRPr="00B173AC">
        <w:rPr>
          <w:rFonts w:cs="Arial"/>
          <w:sz w:val="22"/>
        </w:rPr>
        <w:t xml:space="preserve">werden </w:t>
      </w:r>
      <w:r>
        <w:rPr>
          <w:rFonts w:cs="Arial"/>
          <w:sz w:val="22"/>
        </w:rPr>
        <w:t xml:space="preserve">Sie </w:t>
      </w:r>
      <w:r w:rsidR="00096958" w:rsidRPr="00DB3F3B">
        <w:rPr>
          <w:rFonts w:cs="Arial"/>
          <w:i/>
          <w:sz w:val="22"/>
          <w:u w:val="single"/>
        </w:rPr>
        <w:t xml:space="preserve">vom Staatlichen Schulamt </w:t>
      </w:r>
      <w:r w:rsidRPr="00DB3F3B">
        <w:rPr>
          <w:rFonts w:cs="Arial"/>
          <w:i/>
          <w:sz w:val="22"/>
          <w:u w:val="single"/>
        </w:rPr>
        <w:t xml:space="preserve">einer </w:t>
      </w:r>
      <w:r w:rsidR="0074489F">
        <w:rPr>
          <w:rFonts w:cs="Arial"/>
          <w:i/>
          <w:sz w:val="22"/>
          <w:u w:val="single"/>
        </w:rPr>
        <w:t xml:space="preserve">öffentlichen </w:t>
      </w:r>
      <w:r w:rsidR="00DB3F3B" w:rsidRPr="00DB3F3B">
        <w:rPr>
          <w:rFonts w:cs="Arial"/>
          <w:i/>
          <w:sz w:val="22"/>
          <w:u w:val="single"/>
        </w:rPr>
        <w:t>Schule</w:t>
      </w:r>
      <w:r w:rsidRPr="00DB3F3B">
        <w:rPr>
          <w:rFonts w:cs="Arial"/>
          <w:i/>
          <w:sz w:val="22"/>
          <w:u w:val="single"/>
        </w:rPr>
        <w:t xml:space="preserve"> im</w:t>
      </w:r>
      <w:r w:rsidR="006E1B44">
        <w:rPr>
          <w:rFonts w:cs="Arial"/>
          <w:i/>
          <w:sz w:val="22"/>
          <w:u w:val="single"/>
        </w:rPr>
        <w:t xml:space="preserve"> Rems-Murr-</w:t>
      </w:r>
      <w:r w:rsidRPr="00DB3F3B">
        <w:rPr>
          <w:rFonts w:cs="Arial"/>
          <w:i/>
          <w:sz w:val="22"/>
          <w:u w:val="single"/>
        </w:rPr>
        <w:t>Kreis zugewiesen</w:t>
      </w:r>
      <w:r>
        <w:rPr>
          <w:rFonts w:cs="Arial"/>
          <w:sz w:val="22"/>
        </w:rPr>
        <w:t>.</w:t>
      </w:r>
      <w:r w:rsidRPr="00B173AC">
        <w:rPr>
          <w:rFonts w:cs="Arial"/>
          <w:sz w:val="22"/>
        </w:rPr>
        <w:t xml:space="preserve"> </w:t>
      </w:r>
      <w:r w:rsidR="00904B4A">
        <w:rPr>
          <w:rFonts w:cs="Arial"/>
          <w:sz w:val="22"/>
        </w:rPr>
        <w:t>Von dieser</w:t>
      </w:r>
      <w:r w:rsidRPr="00B173AC">
        <w:rPr>
          <w:rFonts w:cs="Arial"/>
          <w:sz w:val="22"/>
        </w:rPr>
        <w:t xml:space="preserve"> erhalten Sie </w:t>
      </w:r>
      <w:r>
        <w:rPr>
          <w:rFonts w:cs="Arial"/>
          <w:sz w:val="22"/>
        </w:rPr>
        <w:t xml:space="preserve">später </w:t>
      </w:r>
      <w:r w:rsidRPr="00B173AC">
        <w:rPr>
          <w:rFonts w:cs="Arial"/>
          <w:sz w:val="22"/>
        </w:rPr>
        <w:t>weitere Informationen, insbesondere über die Prüfungsanforde</w:t>
      </w:r>
      <w:r>
        <w:rPr>
          <w:rFonts w:cs="Arial"/>
          <w:sz w:val="22"/>
        </w:rPr>
        <w:t>rungen in den einzelnen Fächern</w:t>
      </w:r>
      <w:r w:rsidRPr="00B173AC">
        <w:rPr>
          <w:rFonts w:cs="Arial"/>
          <w:sz w:val="22"/>
        </w:rPr>
        <w:t xml:space="preserve">. </w:t>
      </w:r>
    </w:p>
    <w:p w14:paraId="4C409DA1" w14:textId="77777777" w:rsidR="00CB3E5C" w:rsidRDefault="00CB3E5C" w:rsidP="00CB3E5C">
      <w:pPr>
        <w:spacing w:before="40" w:after="120"/>
        <w:ind w:right="736"/>
        <w:rPr>
          <w:rFonts w:cs="Arial"/>
          <w:sz w:val="22"/>
        </w:rPr>
      </w:pPr>
    </w:p>
    <w:p w14:paraId="65EC0B6B" w14:textId="77777777" w:rsidR="00162861" w:rsidRDefault="00162861" w:rsidP="00CB3E5C">
      <w:pPr>
        <w:spacing w:before="40" w:after="120"/>
        <w:ind w:right="736"/>
        <w:rPr>
          <w:rFonts w:cs="Arial"/>
          <w:b/>
          <w:szCs w:val="24"/>
          <w:u w:val="single"/>
        </w:rPr>
      </w:pPr>
    </w:p>
    <w:p w14:paraId="2B7EF139" w14:textId="1EBBC4B8" w:rsidR="00515728" w:rsidRPr="00CB3E5C" w:rsidRDefault="00355CDC" w:rsidP="00CB3E5C">
      <w:pPr>
        <w:spacing w:before="40" w:after="120"/>
        <w:ind w:right="736"/>
        <w:rPr>
          <w:rFonts w:cs="Arial"/>
          <w:sz w:val="22"/>
        </w:rPr>
      </w:pPr>
      <w:r>
        <w:rPr>
          <w:rFonts w:cs="Arial"/>
          <w:b/>
          <w:noProof/>
          <w:sz w:val="26"/>
          <w:szCs w:val="26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23DE49" wp14:editId="5AC997A7">
                <wp:simplePos x="0" y="0"/>
                <wp:positionH relativeFrom="column">
                  <wp:posOffset>183515</wp:posOffset>
                </wp:positionH>
                <wp:positionV relativeFrom="paragraph">
                  <wp:posOffset>294005</wp:posOffset>
                </wp:positionV>
                <wp:extent cx="5410200" cy="3297555"/>
                <wp:effectExtent l="38100" t="38100" r="114300" b="112395"/>
                <wp:wrapTopAndBottom/>
                <wp:docPr id="46" name="Gruppieren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0" cy="3297555"/>
                          <a:chOff x="0" y="0"/>
                          <a:chExt cx="5411972" cy="3296092"/>
                        </a:xfrm>
                      </wpg:grpSpPr>
                      <wpg:grpSp>
                        <wpg:cNvPr id="47" name="Gruppieren 47"/>
                        <wpg:cNvGrpSpPr/>
                        <wpg:grpSpPr>
                          <a:xfrm>
                            <a:off x="0" y="765544"/>
                            <a:ext cx="5411972" cy="1446028"/>
                            <a:chOff x="0" y="0"/>
                            <a:chExt cx="5411972" cy="1446028"/>
                          </a:xfrm>
                        </wpg:grpSpPr>
                        <wps:wsp>
                          <wps:cNvPr id="48" name="Textfeld 11"/>
                          <wps:cNvSpPr txBox="1"/>
                          <wps:spPr>
                            <a:xfrm>
                              <a:off x="0" y="0"/>
                              <a:ext cx="5411972" cy="144602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14:paraId="04505A58" w14:textId="77777777" w:rsidR="00CB3E5C" w:rsidRPr="007A22E7" w:rsidRDefault="00CB3E5C" w:rsidP="00CB3E5C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  <w:t>Mündliche</w:t>
                                </w:r>
                                <w:r w:rsidRPr="007A22E7"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  <w:t xml:space="preserve"> Prüfungen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Textfeld 16"/>
                          <wps:cNvSpPr txBox="1"/>
                          <wps:spPr>
                            <a:xfrm>
                              <a:off x="180753" y="829340"/>
                              <a:ext cx="5083175" cy="478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48121F4" w14:textId="77777777" w:rsidR="00CB3E5C" w:rsidRDefault="00CB3E5C" w:rsidP="00D030BA">
                                <w:pPr>
                                  <w:spacing w:before="40"/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4E3E05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In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Pr="004E3E05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  <w:u w:val="single"/>
                                  </w:rPr>
                                  <w:t>einem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Pr="004E3E05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Wahlfach aus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: Biologie </w:t>
                                </w:r>
                                <w:r w:rsidRPr="00AE092B">
                                  <w:rPr>
                                    <w:rFonts w:ascii="Calibri" w:hAnsi="Calibri"/>
                                    <w:i/>
                                    <w:sz w:val="22"/>
                                    <w:szCs w:val="22"/>
                                    <w:u w:val="single"/>
                                  </w:rPr>
                                  <w:t>oder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Chemie </w:t>
                                </w:r>
                                <w:r w:rsidRPr="00AE092B">
                                  <w:rPr>
                                    <w:rFonts w:ascii="Calibri" w:hAnsi="Calibri"/>
                                    <w:i/>
                                    <w:sz w:val="22"/>
                                    <w:szCs w:val="22"/>
                                    <w:u w:val="single"/>
                                  </w:rPr>
                                  <w:t>oder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Physik </w:t>
                                </w:r>
                                <w:r w:rsidRPr="00C5016E">
                                  <w:rPr>
                                    <w:rFonts w:ascii="Calibri" w:hAnsi="Calibri"/>
                                    <w:i/>
                                    <w:sz w:val="22"/>
                                    <w:szCs w:val="22"/>
                                    <w:u w:val="single"/>
                                  </w:rPr>
                                  <w:t>oder</w:t>
                                </w:r>
                                <w:r w:rsidRPr="00C5016E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Geschichte </w:t>
                                </w:r>
                                <w:r w:rsidRPr="00AE092B">
                                  <w:rPr>
                                    <w:rFonts w:ascii="Calibri" w:hAnsi="Calibri"/>
                                    <w:i/>
                                    <w:sz w:val="22"/>
                                    <w:szCs w:val="22"/>
                                    <w:u w:val="single"/>
                                  </w:rPr>
                                  <w:t>oder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</w:p>
                              <w:p w14:paraId="09005341" w14:textId="77777777" w:rsidR="00CB3E5C" w:rsidRDefault="00CB3E5C" w:rsidP="00D030BA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            Geographie </w:t>
                                </w:r>
                                <w:r w:rsidRPr="00AE092B">
                                  <w:rPr>
                                    <w:rFonts w:ascii="Calibri" w:hAnsi="Calibri"/>
                                    <w:i/>
                                    <w:sz w:val="22"/>
                                    <w:szCs w:val="22"/>
                                    <w:u w:val="single"/>
                                  </w:rPr>
                                  <w:t>oder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Gemeinschaftskunde</w:t>
                                </w:r>
                              </w:p>
                              <w:p w14:paraId="6C868E45" w14:textId="77777777" w:rsidR="00CB3E5C" w:rsidRDefault="00CB3E5C" w:rsidP="00CB3E5C">
                                <w:pPr>
                                  <w:spacing w:before="120"/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Textfeld 16"/>
                          <wps:cNvSpPr txBox="1"/>
                          <wps:spPr>
                            <a:xfrm>
                              <a:off x="180753" y="318977"/>
                              <a:ext cx="2459547" cy="4356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67EBC254" w14:textId="77777777" w:rsidR="00CB3E5C" w:rsidRDefault="00CB3E5C" w:rsidP="00D030BA">
                                <w:pPr>
                                  <w:spacing w:before="140"/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Kommunikationsprüfung Englisch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Textfeld 16"/>
                          <wps:cNvSpPr txBox="1"/>
                          <wps:spPr>
                            <a:xfrm>
                              <a:off x="2775097" y="318977"/>
                              <a:ext cx="2489496" cy="4356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1BFFA7E" w14:textId="77777777" w:rsidR="00CB3E5C" w:rsidRDefault="00CB3E5C" w:rsidP="00D030BA">
                                <w:pPr>
                                  <w:spacing w:before="140"/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Deutsch und Mathematik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2" name="Gruppieren 52"/>
                        <wpg:cNvGrpSpPr/>
                        <wpg:grpSpPr>
                          <a:xfrm>
                            <a:off x="0" y="2296632"/>
                            <a:ext cx="5411470" cy="999460"/>
                            <a:chOff x="0" y="0"/>
                            <a:chExt cx="5411470" cy="999460"/>
                          </a:xfrm>
                        </wpg:grpSpPr>
                        <wps:wsp>
                          <wps:cNvPr id="53" name="Textfeld 11"/>
                          <wps:cNvSpPr txBox="1"/>
                          <wps:spPr>
                            <a:xfrm>
                              <a:off x="0" y="0"/>
                              <a:ext cx="5411470" cy="9994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14:paraId="6B955EE5" w14:textId="77777777" w:rsidR="00CB3E5C" w:rsidRDefault="00CB3E5C" w:rsidP="00CB3E5C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  <w:t>Präsentationsprüfung</w:t>
                                </w:r>
                              </w:p>
                              <w:p w14:paraId="5C66754B" w14:textId="77777777" w:rsidR="00CB3E5C" w:rsidRDefault="00CB3E5C" w:rsidP="00CB3E5C">
                                <w:pPr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</w:pPr>
                              </w:p>
                              <w:p w14:paraId="61AEB30F" w14:textId="77777777" w:rsidR="00CB3E5C" w:rsidRDefault="00CB3E5C" w:rsidP="00CB3E5C">
                                <w:pPr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</w:pPr>
                              </w:p>
                              <w:p w14:paraId="0618271C" w14:textId="2BC04E36" w:rsidR="00CB3E5C" w:rsidRPr="00B263C3" w:rsidRDefault="00CB3E5C" w:rsidP="00CB3E5C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B263C3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Das Thema der </w:t>
                                </w:r>
                                <w:r w:rsidR="00355CDC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Präsentationsprüfung wird</w:t>
                                </w:r>
                                <w:r w:rsidRPr="00B263C3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 xml:space="preserve"> nach der Anmeldung eingereicht.</w:t>
                                </w:r>
                              </w:p>
                              <w:p w14:paraId="67A11CC9" w14:textId="77777777" w:rsidR="00CB3E5C" w:rsidRPr="007A22E7" w:rsidRDefault="00CB3E5C" w:rsidP="00CB3E5C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</w:pPr>
                                <w:r w:rsidRPr="00B263C3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Nähere Informationen bei der Prüfungsschule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4" name="Gruppieren 54"/>
                          <wpg:cNvGrpSpPr/>
                          <wpg:grpSpPr>
                            <a:xfrm>
                              <a:off x="180753" y="244549"/>
                              <a:ext cx="5083176" cy="313200"/>
                              <a:chOff x="0" y="0"/>
                              <a:chExt cx="5084451" cy="313055"/>
                            </a:xfrm>
                          </wpg:grpSpPr>
                          <wps:wsp>
                            <wps:cNvPr id="55" name="Textfeld 55"/>
                            <wps:cNvSpPr txBox="1"/>
                            <wps:spPr>
                              <a:xfrm>
                                <a:off x="2594995" y="0"/>
                                <a:ext cx="2489456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FE2F80" w14:textId="77777777" w:rsidR="00CB3E5C" w:rsidRDefault="00CB3E5C" w:rsidP="00D030BA">
                                  <w:pPr>
                                    <w:spacing w:before="6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22"/>
                                      <w:szCs w:val="22"/>
                                    </w:rPr>
                                    <w:t>Prüfungsgespräch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Textfeld 16"/>
                            <wps:cNvSpPr txBox="1"/>
                            <wps:spPr>
                              <a:xfrm>
                                <a:off x="0" y="0"/>
                                <a:ext cx="246016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0DFA00" w14:textId="77777777" w:rsidR="00CB3E5C" w:rsidRDefault="00CB3E5C" w:rsidP="00D030BA">
                                  <w:pPr>
                                    <w:spacing w:before="6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22"/>
                                      <w:szCs w:val="22"/>
                                    </w:rPr>
                                    <w:t>Präsentation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58" name="Gruppieren 58"/>
                        <wpg:cNvGrpSpPr/>
                        <wpg:grpSpPr>
                          <a:xfrm>
                            <a:off x="0" y="0"/>
                            <a:ext cx="5411041" cy="669852"/>
                            <a:chOff x="0" y="0"/>
                            <a:chExt cx="5411041" cy="669852"/>
                          </a:xfrm>
                        </wpg:grpSpPr>
                        <wps:wsp>
                          <wps:cNvPr id="59" name="Textfeld 11"/>
                          <wps:cNvSpPr txBox="1"/>
                          <wps:spPr>
                            <a:xfrm>
                              <a:off x="0" y="0"/>
                              <a:ext cx="5411041" cy="66985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14:paraId="4EE1B838" w14:textId="77777777" w:rsidR="00CB3E5C" w:rsidRPr="007A22E7" w:rsidRDefault="00CB3E5C" w:rsidP="00CB3E5C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  <w:t>Schriftliche</w:t>
                                </w:r>
                                <w:r w:rsidRPr="007A22E7">
                                  <w:rPr>
                                    <w:rFonts w:ascii="Calibri" w:hAnsi="Calibri"/>
                                    <w:b/>
                                    <w:szCs w:val="24"/>
                                  </w:rPr>
                                  <w:t xml:space="preserve"> Prüfungen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Textfeld 60"/>
                          <wps:cNvSpPr txBox="1"/>
                          <wps:spPr>
                            <a:xfrm>
                              <a:off x="3753293" y="265814"/>
                              <a:ext cx="1511300" cy="3130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81EB791" w14:textId="6D858762" w:rsidR="00CB3E5C" w:rsidRDefault="006B12C2" w:rsidP="00D030BA">
                                <w:pPr>
                                  <w:spacing w:before="60"/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Englisch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Textfeld 16"/>
                          <wps:cNvSpPr txBox="1"/>
                          <wps:spPr>
                            <a:xfrm>
                              <a:off x="1967023" y="265814"/>
                              <a:ext cx="1511300" cy="3130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34D99BF" w14:textId="618E4D11" w:rsidR="00CB3E5C" w:rsidRDefault="006B12C2" w:rsidP="00D030BA">
                                <w:pPr>
                                  <w:spacing w:before="60"/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Mathematik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Textfeld 16"/>
                          <wps:cNvSpPr txBox="1"/>
                          <wps:spPr>
                            <a:xfrm>
                              <a:off x="180753" y="255182"/>
                              <a:ext cx="1511300" cy="3130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491B82F5" w14:textId="77777777" w:rsidR="00CB3E5C" w:rsidRDefault="00CB3E5C" w:rsidP="00D030BA">
                                <w:pPr>
                                  <w:spacing w:before="60"/>
                                  <w:jc w:val="center"/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Deutsch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23DE49" id="Gruppieren 46" o:spid="_x0000_s1027" style="position:absolute;margin-left:14.45pt;margin-top:23.15pt;width:426pt;height:259.65pt;z-index:251659264;mso-width-relative:margin;mso-height-relative:margin" coordsize="54119,3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">
                <v:group id="Gruppieren 47" o:spid="_x0000_s1028" style="position:absolute;top:7655;width:54119;height:14460" coordsize="54119,1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1" o:spid="_x0000_s1029" type="#_x0000_t202" style="position:absolute;width:54119;height:14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" fillcolor="#f2f2f2" strokecolor="windowText">
                    <v:shadow on="t" color="black" opacity="26214f" origin="-.5,-.5" offset=".74836mm,.74836mm"/>
                    <v:textbox>
                      <w:txbxContent>
                        <w:p w14:paraId="04505A58" w14:textId="77777777" w:rsidR="00CB3E5C" w:rsidRPr="007A22E7" w:rsidRDefault="00CB3E5C" w:rsidP="00CB3E5C">
                          <w:pPr>
                            <w:jc w:val="center"/>
                            <w:rPr>
                              <w:rFonts w:ascii="Calibri" w:hAnsi="Calibr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Cs w:val="24"/>
                            </w:rPr>
                            <w:t>Mündliche</w:t>
                          </w:r>
                          <w:r w:rsidRPr="007A22E7">
                            <w:rPr>
                              <w:rFonts w:ascii="Calibri" w:hAnsi="Calibri"/>
                              <w:b/>
                              <w:szCs w:val="24"/>
                            </w:rPr>
                            <w:t xml:space="preserve"> Prüfungen</w:t>
                          </w:r>
                        </w:p>
                      </w:txbxContent>
                    </v:textbox>
                  </v:shape>
                  <v:shape id="Textfeld 16" o:spid="_x0000_s1030" type="#_x0000_t202" style="position:absolute;left:1807;top:8293;width:50832;height:4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" strokecolor="windowText">
                    <v:textbox>
                      <w:txbxContent>
                        <w:p w14:paraId="248121F4" w14:textId="77777777" w:rsidR="00CB3E5C" w:rsidRDefault="00CB3E5C" w:rsidP="00D030BA">
                          <w:pPr>
                            <w:spacing w:before="4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 w:rsidRPr="004E3E0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In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  <w:r w:rsidRPr="004E3E05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  <w:u w:val="single"/>
                            </w:rPr>
                            <w:t>einem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  <w:r w:rsidRPr="004E3E0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Wahlfach aus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: Biologie </w:t>
                          </w:r>
                          <w:r w:rsidRPr="00AE092B">
                            <w:rPr>
                              <w:rFonts w:ascii="Calibri" w:hAnsi="Calibri"/>
                              <w:i/>
                              <w:sz w:val="22"/>
                              <w:szCs w:val="22"/>
                              <w:u w:val="single"/>
                            </w:rPr>
                            <w:t>oder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Chemie </w:t>
                          </w:r>
                          <w:r w:rsidRPr="00AE092B">
                            <w:rPr>
                              <w:rFonts w:ascii="Calibri" w:hAnsi="Calibri"/>
                              <w:i/>
                              <w:sz w:val="22"/>
                              <w:szCs w:val="22"/>
                              <w:u w:val="single"/>
                            </w:rPr>
                            <w:t>oder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Physik </w:t>
                          </w:r>
                          <w:r w:rsidRPr="00C5016E">
                            <w:rPr>
                              <w:rFonts w:ascii="Calibri" w:hAnsi="Calibri"/>
                              <w:i/>
                              <w:sz w:val="22"/>
                              <w:szCs w:val="22"/>
                              <w:u w:val="single"/>
                            </w:rPr>
                            <w:t>oder</w:t>
                          </w:r>
                          <w:r w:rsidRPr="00C5016E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Geschichte </w:t>
                          </w:r>
                          <w:r w:rsidRPr="00AE092B">
                            <w:rPr>
                              <w:rFonts w:ascii="Calibri" w:hAnsi="Calibri"/>
                              <w:i/>
                              <w:sz w:val="22"/>
                              <w:szCs w:val="22"/>
                              <w:u w:val="single"/>
                            </w:rPr>
                            <w:t>oder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09005341" w14:textId="77777777" w:rsidR="00CB3E5C" w:rsidRDefault="00CB3E5C" w:rsidP="00D030BA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            Geographie </w:t>
                          </w:r>
                          <w:r w:rsidRPr="00AE092B">
                            <w:rPr>
                              <w:rFonts w:ascii="Calibri" w:hAnsi="Calibri"/>
                              <w:i/>
                              <w:sz w:val="22"/>
                              <w:szCs w:val="22"/>
                              <w:u w:val="single"/>
                            </w:rPr>
                            <w:t>oder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Gemeinschaftskunde</w:t>
                          </w:r>
                        </w:p>
                        <w:p w14:paraId="6C868E45" w14:textId="77777777" w:rsidR="00CB3E5C" w:rsidRDefault="00CB3E5C" w:rsidP="00CB3E5C">
                          <w:pPr>
                            <w:spacing w:before="12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Textfeld 16" o:spid="_x0000_s1031" type="#_x0000_t202" style="position:absolute;left:1807;top:3189;width:24596;height:4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" strokecolor="windowText">
                    <v:textbox>
                      <w:txbxContent>
                        <w:p w14:paraId="67EBC254" w14:textId="77777777" w:rsidR="00CB3E5C" w:rsidRDefault="00CB3E5C" w:rsidP="00D030BA">
                          <w:pPr>
                            <w:spacing w:before="14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Kommunikationsprüfung Englisch</w:t>
                          </w:r>
                        </w:p>
                      </w:txbxContent>
                    </v:textbox>
                  </v:shape>
                  <v:shape id="Textfeld 16" o:spid="_x0000_s1032" type="#_x0000_t202" style="position:absolute;left:27750;top:3189;width:24895;height:4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" strokecolor="windowText">
                    <v:textbox>
                      <w:txbxContent>
                        <w:p w14:paraId="21BFFA7E" w14:textId="77777777" w:rsidR="00CB3E5C" w:rsidRDefault="00CB3E5C" w:rsidP="00D030BA">
                          <w:pPr>
                            <w:spacing w:before="14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Deutsch und Mathematik</w:t>
                          </w:r>
                        </w:p>
                      </w:txbxContent>
                    </v:textbox>
                  </v:shape>
                </v:group>
                <v:group id="Gruppieren 52" o:spid="_x0000_s1033" style="position:absolute;top:22966;width:54114;height:9994" coordsize="54114,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Textfeld 11" o:spid="_x0000_s1034" type="#_x0000_t202" style="position:absolute;width:54114;height:9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" fillcolor="#f2f2f2" strokecolor="windowText">
                    <v:shadow on="t" color="black" opacity="26214f" origin="-.5,-.5" offset=".74836mm,.74836mm"/>
                    <v:textbox>
                      <w:txbxContent>
                        <w:p w14:paraId="6B955EE5" w14:textId="77777777" w:rsidR="00CB3E5C" w:rsidRDefault="00CB3E5C" w:rsidP="00CB3E5C">
                          <w:pPr>
                            <w:jc w:val="center"/>
                            <w:rPr>
                              <w:rFonts w:ascii="Calibri" w:hAnsi="Calibr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Cs w:val="24"/>
                            </w:rPr>
                            <w:t>Präsentationsprüfung</w:t>
                          </w:r>
                        </w:p>
                        <w:p w14:paraId="5C66754B" w14:textId="77777777" w:rsidR="00CB3E5C" w:rsidRDefault="00CB3E5C" w:rsidP="00CB3E5C">
                          <w:pPr>
                            <w:rPr>
                              <w:rFonts w:ascii="Calibri" w:hAnsi="Calibri"/>
                              <w:b/>
                              <w:szCs w:val="24"/>
                            </w:rPr>
                          </w:pPr>
                        </w:p>
                        <w:p w14:paraId="61AEB30F" w14:textId="77777777" w:rsidR="00CB3E5C" w:rsidRDefault="00CB3E5C" w:rsidP="00CB3E5C">
                          <w:pPr>
                            <w:rPr>
                              <w:rFonts w:ascii="Calibri" w:hAnsi="Calibri"/>
                              <w:b/>
                              <w:szCs w:val="24"/>
                            </w:rPr>
                          </w:pPr>
                        </w:p>
                        <w:p w14:paraId="0618271C" w14:textId="2BC04E36" w:rsidR="00CB3E5C" w:rsidRPr="00B263C3" w:rsidRDefault="00CB3E5C" w:rsidP="00CB3E5C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 w:rsidRPr="00B263C3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Das Thema der </w:t>
                          </w:r>
                          <w:r w:rsidR="00355CDC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Präsentationsprüfung wird</w:t>
                          </w:r>
                          <w:r w:rsidRPr="00B263C3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 xml:space="preserve"> nach der Anmeldung eingereicht.</w:t>
                          </w:r>
                        </w:p>
                        <w:p w14:paraId="67A11CC9" w14:textId="77777777" w:rsidR="00CB3E5C" w:rsidRPr="007A22E7" w:rsidRDefault="00CB3E5C" w:rsidP="00CB3E5C">
                          <w:pPr>
                            <w:jc w:val="center"/>
                            <w:rPr>
                              <w:rFonts w:ascii="Calibri" w:hAnsi="Calibri"/>
                              <w:b/>
                              <w:szCs w:val="24"/>
                            </w:rPr>
                          </w:pPr>
                          <w:r w:rsidRPr="00B263C3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Nähere Informationen bei der Prüfungsschule</w:t>
                          </w:r>
                        </w:p>
                      </w:txbxContent>
                    </v:textbox>
                  </v:shape>
                  <v:group id="Gruppieren 54" o:spid="_x0000_s1035" style="position:absolute;left:1807;top:2445;width:50832;height:3132" coordsize="50844,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<v:shape id="Textfeld 55" o:spid="_x0000_s1036" type="#_x0000_t202" style="position:absolute;left:25949;width:24895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" strokecolor="windowText">
                      <v:textbox>
                        <w:txbxContent>
                          <w:p w14:paraId="0EFE2F80" w14:textId="77777777" w:rsidR="00CB3E5C" w:rsidRDefault="00CB3E5C" w:rsidP="00D030BA">
                            <w:pPr>
                              <w:spacing w:before="6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Prüfungsgespräch</w:t>
                            </w:r>
                          </w:p>
                        </w:txbxContent>
                      </v:textbox>
                    </v:shape>
                    <v:shape id="Textfeld 16" o:spid="_x0000_s1037" type="#_x0000_t202" style="position:absolute;width:24601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" strokecolor="windowText">
                      <v:textbox>
                        <w:txbxContent>
                          <w:p w14:paraId="320DFA00" w14:textId="77777777" w:rsidR="00CB3E5C" w:rsidRDefault="00CB3E5C" w:rsidP="00D030BA">
                            <w:pPr>
                              <w:spacing w:before="6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Präsentation</w:t>
                            </w:r>
                          </w:p>
                        </w:txbxContent>
                      </v:textbox>
                    </v:shape>
                  </v:group>
                </v:group>
                <v:group id="Gruppieren 58" o:spid="_x0000_s1038" style="position:absolute;width:54110;height:6698" coordsize="54110,6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Textfeld 11" o:spid="_x0000_s1039" type="#_x0000_t202" style="position:absolute;width:54110;height:6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" fillcolor="#f2f2f2" strokecolor="windowText">
                    <v:shadow on="t" color="black" opacity="26214f" origin="-.5,-.5" offset=".74836mm,.74836mm"/>
                    <v:textbox>
                      <w:txbxContent>
                        <w:p w14:paraId="4EE1B838" w14:textId="77777777" w:rsidR="00CB3E5C" w:rsidRPr="007A22E7" w:rsidRDefault="00CB3E5C" w:rsidP="00CB3E5C">
                          <w:pPr>
                            <w:jc w:val="center"/>
                            <w:rPr>
                              <w:rFonts w:ascii="Calibri" w:hAnsi="Calibr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Cs w:val="24"/>
                            </w:rPr>
                            <w:t>Schriftliche</w:t>
                          </w:r>
                          <w:r w:rsidRPr="007A22E7">
                            <w:rPr>
                              <w:rFonts w:ascii="Calibri" w:hAnsi="Calibri"/>
                              <w:b/>
                              <w:szCs w:val="24"/>
                            </w:rPr>
                            <w:t xml:space="preserve"> Prüfungen</w:t>
                          </w:r>
                        </w:p>
                      </w:txbxContent>
                    </v:textbox>
                  </v:shape>
                  <v:shape id="Textfeld 60" o:spid="_x0000_s1040" type="#_x0000_t202" style="position:absolute;left:37532;top:2658;width:15113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" strokecolor="windowText">
                    <v:textbox>
                      <w:txbxContent>
                        <w:p w14:paraId="781EB791" w14:textId="6D858762" w:rsidR="00CB3E5C" w:rsidRDefault="006B12C2" w:rsidP="00D030BA">
                          <w:pPr>
                            <w:spacing w:before="6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Englisch</w:t>
                          </w:r>
                        </w:p>
                      </w:txbxContent>
                    </v:textbox>
                  </v:shape>
                  <v:shape id="Textfeld 16" o:spid="_x0000_s1041" type="#_x0000_t202" style="position:absolute;left:19670;top:2658;width:15113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" strokecolor="windowText">
                    <v:textbox>
                      <w:txbxContent>
                        <w:p w14:paraId="234D99BF" w14:textId="618E4D11" w:rsidR="00CB3E5C" w:rsidRDefault="006B12C2" w:rsidP="00D030BA">
                          <w:pPr>
                            <w:spacing w:before="6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Mathematik</w:t>
                          </w:r>
                        </w:p>
                      </w:txbxContent>
                    </v:textbox>
                  </v:shape>
                  <v:shape id="Textfeld 16" o:spid="_x0000_s1042" type="#_x0000_t202" style="position:absolute;left:1807;top:2551;width:15113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" strokecolor="windowText">
                    <v:textbox>
                      <w:txbxContent>
                        <w:p w14:paraId="491B82F5" w14:textId="77777777" w:rsidR="00CB3E5C" w:rsidRDefault="00CB3E5C" w:rsidP="00D030BA">
                          <w:pPr>
                            <w:spacing w:before="6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Deutsch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BF6211">
        <w:rPr>
          <w:rFonts w:cs="Arial"/>
          <w:b/>
          <w:szCs w:val="24"/>
          <w:u w:val="single"/>
        </w:rPr>
        <w:t xml:space="preserve">4. </w:t>
      </w:r>
      <w:r w:rsidR="000A60BA">
        <w:rPr>
          <w:rFonts w:cs="Arial"/>
          <w:b/>
          <w:szCs w:val="24"/>
          <w:u w:val="single"/>
        </w:rPr>
        <w:t>Prüfungsfächer und Prüfungstermine</w:t>
      </w:r>
    </w:p>
    <w:p w14:paraId="3FF8DA05" w14:textId="70F91587" w:rsidR="000A60BA" w:rsidRDefault="00515728" w:rsidP="00CB3E5C">
      <w:pPr>
        <w:rPr>
          <w:sz w:val="22"/>
          <w:szCs w:val="22"/>
        </w:rPr>
      </w:pPr>
      <w:r w:rsidRPr="00296828">
        <w:rPr>
          <w:b/>
          <w:sz w:val="22"/>
          <w:szCs w:val="22"/>
        </w:rPr>
        <w:t>Im Fach Deutsch</w:t>
      </w:r>
      <w:r w:rsidRPr="00296828">
        <w:rPr>
          <w:sz w:val="22"/>
          <w:szCs w:val="22"/>
        </w:rPr>
        <w:t xml:space="preserve"> ist eine Ganzschrift Bestandteil der Schulfrem</w:t>
      </w:r>
      <w:r>
        <w:rPr>
          <w:sz w:val="22"/>
          <w:szCs w:val="22"/>
        </w:rPr>
        <w:t xml:space="preserve">denprüfung. </w:t>
      </w:r>
    </w:p>
    <w:p w14:paraId="48D0C224" w14:textId="24A63F2A" w:rsidR="00515728" w:rsidRPr="000A60BA" w:rsidRDefault="00515728" w:rsidP="007321CF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Für die </w:t>
      </w:r>
      <w:r w:rsidRPr="00296828">
        <w:rPr>
          <w:sz w:val="22"/>
          <w:szCs w:val="22"/>
        </w:rPr>
        <w:t xml:space="preserve">Prüfung </w:t>
      </w:r>
      <w:r>
        <w:rPr>
          <w:sz w:val="22"/>
          <w:szCs w:val="22"/>
        </w:rPr>
        <w:t>202</w:t>
      </w:r>
      <w:r w:rsidR="00C058EE">
        <w:rPr>
          <w:sz w:val="22"/>
          <w:szCs w:val="22"/>
        </w:rPr>
        <w:t>7</w:t>
      </w:r>
      <w:r>
        <w:rPr>
          <w:sz w:val="22"/>
          <w:szCs w:val="22"/>
        </w:rPr>
        <w:t xml:space="preserve"> </w:t>
      </w:r>
      <w:r w:rsidRPr="00296828">
        <w:rPr>
          <w:sz w:val="22"/>
          <w:szCs w:val="22"/>
        </w:rPr>
        <w:t>handelt es sich um</w:t>
      </w:r>
      <w:r w:rsidRPr="00511652">
        <w:rPr>
          <w:sz w:val="22"/>
          <w:szCs w:val="22"/>
        </w:rPr>
        <w:t>:</w:t>
      </w:r>
      <w:r w:rsidR="007321CF" w:rsidRPr="007321CF">
        <w:rPr>
          <w:b/>
          <w:sz w:val="22"/>
          <w:szCs w:val="22"/>
        </w:rPr>
        <w:t xml:space="preserve"> </w:t>
      </w:r>
      <w:r w:rsidR="00891722" w:rsidRPr="00891722">
        <w:rPr>
          <w:b/>
          <w:bCs/>
          <w:sz w:val="22"/>
          <w:szCs w:val="22"/>
        </w:rPr>
        <w:t>„</w:t>
      </w:r>
      <w:r w:rsidR="00C058EE">
        <w:rPr>
          <w:b/>
          <w:bCs/>
          <w:sz w:val="22"/>
          <w:szCs w:val="22"/>
        </w:rPr>
        <w:t>Der Tunnelbauer</w:t>
      </w:r>
      <w:r w:rsidR="00891722" w:rsidRPr="00891722">
        <w:rPr>
          <w:b/>
          <w:bCs/>
          <w:sz w:val="22"/>
          <w:szCs w:val="22"/>
        </w:rPr>
        <w:t>“ von M</w:t>
      </w:r>
      <w:r w:rsidR="00C058EE">
        <w:rPr>
          <w:b/>
          <w:bCs/>
          <w:sz w:val="22"/>
          <w:szCs w:val="22"/>
        </w:rPr>
        <w:t>aja</w:t>
      </w:r>
      <w:r w:rsidR="00891722" w:rsidRPr="00891722">
        <w:rPr>
          <w:b/>
          <w:bCs/>
          <w:sz w:val="22"/>
          <w:szCs w:val="22"/>
        </w:rPr>
        <w:t xml:space="preserve"> </w:t>
      </w:r>
      <w:r w:rsidR="00C058EE">
        <w:rPr>
          <w:b/>
          <w:bCs/>
          <w:sz w:val="22"/>
          <w:szCs w:val="22"/>
        </w:rPr>
        <w:t>Nielsen</w:t>
      </w:r>
      <w:r w:rsidR="00891722" w:rsidRPr="00891722">
        <w:rPr>
          <w:b/>
          <w:bCs/>
          <w:sz w:val="22"/>
          <w:szCs w:val="22"/>
        </w:rPr>
        <w:t xml:space="preserve"> </w:t>
      </w:r>
      <w:r w:rsidR="00891722" w:rsidRPr="00C058EE">
        <w:rPr>
          <w:sz w:val="22"/>
          <w:szCs w:val="22"/>
        </w:rPr>
        <w:t>oder alternativ</w:t>
      </w:r>
      <w:r w:rsidR="00891722" w:rsidRPr="00891722">
        <w:rPr>
          <w:b/>
          <w:bCs/>
          <w:sz w:val="22"/>
          <w:szCs w:val="22"/>
        </w:rPr>
        <w:t xml:space="preserve"> </w:t>
      </w:r>
      <w:r w:rsidR="00891722" w:rsidRPr="00891722">
        <w:rPr>
          <w:b/>
          <w:sz w:val="22"/>
          <w:szCs w:val="22"/>
        </w:rPr>
        <w:t>„</w:t>
      </w:r>
      <w:r w:rsidR="00C058EE">
        <w:rPr>
          <w:b/>
          <w:bCs/>
          <w:sz w:val="22"/>
          <w:szCs w:val="22"/>
        </w:rPr>
        <w:t>Über kurz oder lang</w:t>
      </w:r>
      <w:r w:rsidR="00891722" w:rsidRPr="00891722">
        <w:rPr>
          <w:b/>
          <w:bCs/>
          <w:sz w:val="22"/>
          <w:szCs w:val="22"/>
        </w:rPr>
        <w:t xml:space="preserve">“ von </w:t>
      </w:r>
      <w:r w:rsidR="00C058EE">
        <w:rPr>
          <w:b/>
          <w:bCs/>
          <w:sz w:val="22"/>
          <w:szCs w:val="22"/>
        </w:rPr>
        <w:t>Marie-Aude Murail</w:t>
      </w:r>
      <w:r w:rsidR="00891722" w:rsidRPr="00891722">
        <w:rPr>
          <w:b/>
          <w:bCs/>
          <w:sz w:val="22"/>
          <w:szCs w:val="22"/>
        </w:rPr>
        <w:t xml:space="preserve">. </w:t>
      </w:r>
      <w:r w:rsidR="007321CF">
        <w:rPr>
          <w:b/>
          <w:sz w:val="22"/>
          <w:szCs w:val="22"/>
        </w:rPr>
        <w:t xml:space="preserve"> </w:t>
      </w:r>
      <w:r w:rsidRPr="00296828">
        <w:rPr>
          <w:sz w:val="22"/>
          <w:szCs w:val="22"/>
        </w:rPr>
        <w:t>Die A</w:t>
      </w:r>
      <w:r>
        <w:rPr>
          <w:sz w:val="22"/>
          <w:szCs w:val="22"/>
        </w:rPr>
        <w:t xml:space="preserve">uswahl trifft die jeweilige </w:t>
      </w:r>
      <w:r w:rsidRPr="00296828">
        <w:rPr>
          <w:sz w:val="22"/>
          <w:szCs w:val="22"/>
        </w:rPr>
        <w:t>vom Staatlichen Schulamt zugewiesene Prüfungsschule</w:t>
      </w:r>
      <w:r>
        <w:rPr>
          <w:sz w:val="22"/>
          <w:szCs w:val="22"/>
        </w:rPr>
        <w:t>.</w:t>
      </w:r>
    </w:p>
    <w:p w14:paraId="0BB4AE22" w14:textId="77777777" w:rsidR="0096570D" w:rsidRPr="00515728" w:rsidRDefault="00515728" w:rsidP="00515728">
      <w:pPr>
        <w:pStyle w:val="Default"/>
        <w:rPr>
          <w:sz w:val="23"/>
          <w:szCs w:val="23"/>
        </w:rPr>
      </w:pPr>
      <w:r w:rsidRPr="00296828">
        <w:rPr>
          <w:sz w:val="22"/>
          <w:szCs w:val="22"/>
        </w:rPr>
        <w:tab/>
      </w:r>
    </w:p>
    <w:p w14:paraId="2D88F3AB" w14:textId="77777777" w:rsidR="00FA139F" w:rsidRPr="00FA1488" w:rsidRDefault="00FA139F" w:rsidP="00FA1488">
      <w:pPr>
        <w:tabs>
          <w:tab w:val="left" w:pos="1855"/>
        </w:tabs>
        <w:spacing w:after="120"/>
        <w:ind w:right="736"/>
        <w:rPr>
          <w:rFonts w:cs="Arial"/>
          <w:sz w:val="20"/>
        </w:rPr>
      </w:pPr>
      <w:r w:rsidRPr="00A8270E">
        <w:rPr>
          <w:rFonts w:cs="Arial"/>
          <w:b/>
          <w:bCs/>
          <w:color w:val="000000"/>
          <w:szCs w:val="24"/>
        </w:rPr>
        <w:t>Schriftliche Prüfung</w:t>
      </w:r>
    </w:p>
    <w:tbl>
      <w:tblPr>
        <w:tblW w:w="4522" w:type="pct"/>
        <w:tblCellSpacing w:w="15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19"/>
        <w:gridCol w:w="3259"/>
        <w:gridCol w:w="3120"/>
      </w:tblGrid>
      <w:tr w:rsidR="00B4161C" w:rsidRPr="00B4161C" w14:paraId="0CAC180A" w14:textId="77777777" w:rsidTr="004419F3">
        <w:trPr>
          <w:trHeight w:hRule="exact" w:val="544"/>
          <w:tblCellSpacing w:w="15" w:type="dxa"/>
        </w:trPr>
        <w:tc>
          <w:tcPr>
            <w:tcW w:w="1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F8AC20" w14:textId="77777777" w:rsidR="00FA139F" w:rsidRPr="00B4161C" w:rsidRDefault="00FA139F" w:rsidP="00040B11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b/>
                <w:bCs/>
                <w:sz w:val="22"/>
                <w:szCs w:val="22"/>
              </w:rPr>
              <w:t>Fach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052FE" w14:textId="77777777" w:rsidR="00FA139F" w:rsidRPr="00B4161C" w:rsidRDefault="00FA139F" w:rsidP="00040B11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b/>
                <w:bCs/>
                <w:sz w:val="22"/>
                <w:szCs w:val="22"/>
              </w:rPr>
              <w:t>Haupttermin</w:t>
            </w:r>
          </w:p>
        </w:tc>
        <w:tc>
          <w:tcPr>
            <w:tcW w:w="1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CAE6B" w14:textId="77777777" w:rsidR="00FA139F" w:rsidRPr="00B4161C" w:rsidRDefault="00FA139F" w:rsidP="00040B11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b/>
                <w:bCs/>
                <w:sz w:val="22"/>
                <w:szCs w:val="22"/>
              </w:rPr>
              <w:t>Nachtermin</w:t>
            </w:r>
          </w:p>
        </w:tc>
      </w:tr>
      <w:tr w:rsidR="00B4161C" w:rsidRPr="00B4161C" w14:paraId="7CDE2309" w14:textId="77777777" w:rsidTr="004419F3">
        <w:trPr>
          <w:trHeight w:hRule="exact" w:val="567"/>
          <w:tblCellSpacing w:w="15" w:type="dxa"/>
        </w:trPr>
        <w:tc>
          <w:tcPr>
            <w:tcW w:w="1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2F0F4" w14:textId="77777777" w:rsidR="00FA139F" w:rsidRPr="00B4161C" w:rsidRDefault="00FA139F" w:rsidP="00040B11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sz w:val="22"/>
                <w:szCs w:val="22"/>
              </w:rPr>
              <w:t>Deuts</w:t>
            </w:r>
            <w:r w:rsidR="00040B11">
              <w:rPr>
                <w:rFonts w:cs="Arial"/>
                <w:sz w:val="22"/>
                <w:szCs w:val="22"/>
              </w:rPr>
              <w:t>ch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298C1" w14:textId="31BAD13B" w:rsidR="00FA139F" w:rsidRPr="00B4161C" w:rsidRDefault="00C058EE" w:rsidP="007321CF">
            <w:pPr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Dienstag, 27. April 2027</w:t>
            </w:r>
          </w:p>
        </w:tc>
        <w:tc>
          <w:tcPr>
            <w:tcW w:w="1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2B1554" w14:textId="61C032A4" w:rsidR="00FA139F" w:rsidRPr="00B4161C" w:rsidRDefault="00C058EE" w:rsidP="007321CF">
            <w:pPr>
              <w:spacing w:after="150" w:line="300" w:lineRule="atLeast"/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Donnerstag, 3. Juni 2027</w:t>
            </w:r>
          </w:p>
        </w:tc>
      </w:tr>
      <w:tr w:rsidR="00B4161C" w:rsidRPr="00B4161C" w14:paraId="445255BA" w14:textId="77777777" w:rsidTr="004419F3">
        <w:trPr>
          <w:trHeight w:hRule="exact" w:val="567"/>
          <w:tblCellSpacing w:w="15" w:type="dxa"/>
        </w:trPr>
        <w:tc>
          <w:tcPr>
            <w:tcW w:w="1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30335" w14:textId="0D126F63" w:rsidR="00FA139F" w:rsidRPr="00B4161C" w:rsidRDefault="00355CDC" w:rsidP="00040B11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 w:rsidRPr="00B4161C">
              <w:rPr>
                <w:rFonts w:cs="Arial"/>
                <w:sz w:val="22"/>
                <w:szCs w:val="22"/>
              </w:rPr>
              <w:t>Mathematik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EFAAC" w14:textId="36D8F517" w:rsidR="00FA139F" w:rsidRPr="00B4161C" w:rsidRDefault="00C058EE" w:rsidP="007321CF">
            <w:pPr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Donnerstag, 29. April 2027</w:t>
            </w:r>
          </w:p>
        </w:tc>
        <w:tc>
          <w:tcPr>
            <w:tcW w:w="1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35A0C" w14:textId="12A1D50E" w:rsidR="00FA139F" w:rsidRPr="00B4161C" w:rsidRDefault="00C058EE" w:rsidP="00FA139F">
            <w:pPr>
              <w:spacing w:after="150" w:line="300" w:lineRule="atLeast"/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Freitag, 4. Juni 2027</w:t>
            </w:r>
          </w:p>
        </w:tc>
      </w:tr>
      <w:tr w:rsidR="00B4161C" w:rsidRPr="00B4161C" w14:paraId="162F1229" w14:textId="77777777" w:rsidTr="004419F3">
        <w:trPr>
          <w:trHeight w:hRule="exact" w:val="567"/>
          <w:tblCellSpacing w:w="15" w:type="dxa"/>
        </w:trPr>
        <w:tc>
          <w:tcPr>
            <w:tcW w:w="1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F9278" w14:textId="242CE872" w:rsidR="00FA139F" w:rsidRPr="00B4161C" w:rsidRDefault="00355CDC" w:rsidP="00681BE8">
            <w:pPr>
              <w:spacing w:after="240" w:line="360" w:lineRule="atLeas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Englisch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2CD86" w14:textId="01E2C53C" w:rsidR="00FA139F" w:rsidRPr="00B4161C" w:rsidRDefault="00C058EE" w:rsidP="007321CF">
            <w:pPr>
              <w:rPr>
                <w:rFonts w:cs="Arial"/>
                <w:sz w:val="22"/>
                <w:szCs w:val="21"/>
              </w:rPr>
            </w:pPr>
            <w:r>
              <w:rPr>
                <w:rFonts w:cs="Arial"/>
                <w:sz w:val="22"/>
                <w:szCs w:val="21"/>
              </w:rPr>
              <w:t>Montag, 3. Mai 2027</w:t>
            </w:r>
          </w:p>
        </w:tc>
        <w:tc>
          <w:tcPr>
            <w:tcW w:w="1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E375E8" w14:textId="14A9DC4C" w:rsidR="00FA139F" w:rsidRPr="00B4161C" w:rsidRDefault="00C058EE" w:rsidP="00FA139F">
            <w:pPr>
              <w:spacing w:after="150" w:line="300" w:lineRule="atLeast"/>
              <w:rPr>
                <w:sz w:val="22"/>
              </w:rPr>
            </w:pPr>
            <w:r>
              <w:rPr>
                <w:sz w:val="22"/>
              </w:rPr>
              <w:t>Montag, 7. Juni 2027</w:t>
            </w:r>
          </w:p>
        </w:tc>
      </w:tr>
    </w:tbl>
    <w:p w14:paraId="26D8704F" w14:textId="77777777" w:rsidR="00FA139F" w:rsidRPr="00A8270E" w:rsidRDefault="00FA139F" w:rsidP="00C301D6">
      <w:pPr>
        <w:spacing w:before="100" w:beforeAutospacing="1"/>
        <w:outlineLvl w:val="2"/>
        <w:rPr>
          <w:rFonts w:cs="Arial"/>
          <w:b/>
          <w:bCs/>
          <w:color w:val="000000"/>
          <w:szCs w:val="24"/>
        </w:rPr>
      </w:pPr>
      <w:r w:rsidRPr="00A8270E">
        <w:rPr>
          <w:rFonts w:cs="Arial"/>
          <w:b/>
          <w:bCs/>
          <w:color w:val="000000"/>
          <w:szCs w:val="24"/>
        </w:rPr>
        <w:t>Mündliche Prüfung</w:t>
      </w:r>
      <w:r w:rsidR="00E8322A">
        <w:rPr>
          <w:rFonts w:cs="Arial"/>
          <w:b/>
          <w:bCs/>
          <w:color w:val="000000"/>
          <w:szCs w:val="24"/>
        </w:rPr>
        <w:t>en</w:t>
      </w:r>
    </w:p>
    <w:p w14:paraId="58595021" w14:textId="305ED8BC" w:rsidR="000C3495" w:rsidRDefault="00FA139F" w:rsidP="00FA1488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rPr>
          <w:rFonts w:cs="Arial"/>
          <w:sz w:val="22"/>
          <w:szCs w:val="22"/>
        </w:rPr>
      </w:pPr>
      <w:r w:rsidRPr="00955426">
        <w:rPr>
          <w:rFonts w:cs="Arial"/>
          <w:sz w:val="22"/>
        </w:rPr>
        <w:t>Die</w:t>
      </w:r>
      <w:r w:rsidR="00C301D6">
        <w:rPr>
          <w:rFonts w:cs="Arial"/>
          <w:sz w:val="22"/>
        </w:rPr>
        <w:t xml:space="preserve">se sollen </w:t>
      </w:r>
      <w:r w:rsidRPr="00955426">
        <w:rPr>
          <w:rFonts w:cs="Arial"/>
          <w:sz w:val="22"/>
        </w:rPr>
        <w:t xml:space="preserve">am </w:t>
      </w:r>
      <w:r w:rsidR="007321CF">
        <w:rPr>
          <w:rFonts w:cs="Arial"/>
          <w:i/>
          <w:sz w:val="22"/>
          <w:szCs w:val="22"/>
          <w:u w:val="single"/>
        </w:rPr>
        <w:t>Mon</w:t>
      </w:r>
      <w:r w:rsidR="00C301D6" w:rsidRPr="00457D1B">
        <w:rPr>
          <w:rFonts w:cs="Arial"/>
          <w:i/>
          <w:sz w:val="22"/>
          <w:szCs w:val="22"/>
          <w:u w:val="single"/>
        </w:rPr>
        <w:t>tag</w:t>
      </w:r>
      <w:r w:rsidR="0089429D" w:rsidRPr="00457D1B">
        <w:rPr>
          <w:rFonts w:cs="Arial"/>
          <w:i/>
          <w:sz w:val="22"/>
          <w:szCs w:val="22"/>
          <w:u w:val="single"/>
        </w:rPr>
        <w:t>,</w:t>
      </w:r>
      <w:r w:rsidR="00AC5676">
        <w:rPr>
          <w:rFonts w:cs="Arial"/>
          <w:i/>
          <w:sz w:val="22"/>
          <w:szCs w:val="22"/>
          <w:u w:val="single"/>
        </w:rPr>
        <w:t xml:space="preserve"> </w:t>
      </w:r>
      <w:r w:rsidR="00601E1C">
        <w:rPr>
          <w:rFonts w:cs="Arial"/>
          <w:i/>
          <w:sz w:val="22"/>
          <w:szCs w:val="22"/>
          <w:u w:val="single"/>
        </w:rPr>
        <w:t>28</w:t>
      </w:r>
      <w:r w:rsidRPr="00457D1B">
        <w:rPr>
          <w:rFonts w:cs="Arial"/>
          <w:i/>
          <w:sz w:val="22"/>
          <w:szCs w:val="22"/>
          <w:u w:val="single"/>
        </w:rPr>
        <w:t>. Ju</w:t>
      </w:r>
      <w:r w:rsidR="00601E1C">
        <w:rPr>
          <w:rFonts w:cs="Arial"/>
          <w:i/>
          <w:sz w:val="22"/>
          <w:szCs w:val="22"/>
          <w:u w:val="single"/>
        </w:rPr>
        <w:t>n</w:t>
      </w:r>
      <w:r w:rsidRPr="00457D1B">
        <w:rPr>
          <w:rFonts w:cs="Arial"/>
          <w:i/>
          <w:sz w:val="22"/>
          <w:szCs w:val="22"/>
          <w:u w:val="single"/>
        </w:rPr>
        <w:t>i</w:t>
      </w:r>
      <w:r w:rsidR="007321CF">
        <w:rPr>
          <w:rFonts w:cs="Arial"/>
          <w:i/>
          <w:sz w:val="22"/>
          <w:szCs w:val="22"/>
          <w:u w:val="single"/>
        </w:rPr>
        <w:t xml:space="preserve"> beginnen und spätestens am </w:t>
      </w:r>
      <w:r w:rsidR="00891722">
        <w:rPr>
          <w:rFonts w:cs="Arial"/>
          <w:i/>
          <w:sz w:val="22"/>
          <w:szCs w:val="22"/>
          <w:u w:val="single"/>
        </w:rPr>
        <w:t>Freit</w:t>
      </w:r>
      <w:r w:rsidR="007321CF">
        <w:rPr>
          <w:rFonts w:cs="Arial"/>
          <w:i/>
          <w:sz w:val="22"/>
          <w:szCs w:val="22"/>
          <w:u w:val="single"/>
        </w:rPr>
        <w:t xml:space="preserve">ag </w:t>
      </w:r>
      <w:r w:rsidR="00601E1C">
        <w:rPr>
          <w:rFonts w:cs="Arial"/>
          <w:i/>
          <w:sz w:val="22"/>
          <w:szCs w:val="22"/>
          <w:u w:val="single"/>
        </w:rPr>
        <w:t>9</w:t>
      </w:r>
      <w:r w:rsidRPr="00457D1B">
        <w:rPr>
          <w:rFonts w:cs="Arial"/>
          <w:i/>
          <w:sz w:val="22"/>
          <w:szCs w:val="22"/>
          <w:u w:val="single"/>
        </w:rPr>
        <w:t xml:space="preserve">. Juli </w:t>
      </w:r>
      <w:r w:rsidRPr="00457D1B">
        <w:rPr>
          <w:rFonts w:cs="Arial"/>
          <w:sz w:val="22"/>
          <w:szCs w:val="22"/>
        </w:rPr>
        <w:t xml:space="preserve"> </w:t>
      </w:r>
      <w:r w:rsidR="00D852AA">
        <w:rPr>
          <w:rFonts w:cs="Arial"/>
          <w:sz w:val="22"/>
          <w:szCs w:val="22"/>
        </w:rPr>
        <w:t xml:space="preserve"> </w:t>
      </w:r>
      <w:r w:rsidRPr="00457D1B">
        <w:rPr>
          <w:rFonts w:cs="Arial"/>
          <w:sz w:val="22"/>
          <w:szCs w:val="22"/>
        </w:rPr>
        <w:t xml:space="preserve">beendet </w:t>
      </w:r>
      <w:r w:rsidRPr="00955426">
        <w:rPr>
          <w:rFonts w:cs="Arial"/>
          <w:sz w:val="22"/>
          <w:szCs w:val="22"/>
        </w:rPr>
        <w:t>sein.</w:t>
      </w:r>
      <w:r w:rsidR="000C3495" w:rsidRPr="000C3495">
        <w:rPr>
          <w:rFonts w:cs="Arial"/>
          <w:sz w:val="22"/>
          <w:szCs w:val="22"/>
        </w:rPr>
        <w:t xml:space="preserve"> </w:t>
      </w:r>
      <w:r w:rsidR="000C3495">
        <w:rPr>
          <w:rFonts w:cs="Arial"/>
          <w:sz w:val="22"/>
          <w:szCs w:val="22"/>
        </w:rPr>
        <w:t>Die Kommunikationsprüfung Englisch findet nach der schriftlichen Prüfung statt.</w:t>
      </w:r>
    </w:p>
    <w:p w14:paraId="7563DC20" w14:textId="77777777" w:rsidR="00ED3B1B" w:rsidRDefault="00ED3B1B" w:rsidP="0013075A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b/>
          <w:bCs/>
          <w:color w:val="000000"/>
          <w:szCs w:val="24"/>
        </w:rPr>
      </w:pPr>
    </w:p>
    <w:p w14:paraId="1300A52C" w14:textId="77777777" w:rsidR="00C301D6" w:rsidRPr="00A8270E" w:rsidRDefault="00C301D6" w:rsidP="0013075A">
      <w:pPr>
        <w:spacing w:after="120"/>
        <w:outlineLvl w:val="2"/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color w:val="000000"/>
          <w:szCs w:val="24"/>
        </w:rPr>
        <w:t>Präsentationsprüfung</w:t>
      </w:r>
    </w:p>
    <w:p w14:paraId="48D083AD" w14:textId="77777777" w:rsidR="004F29F6" w:rsidRDefault="00894C52" w:rsidP="0013075A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sz w:val="22"/>
        </w:rPr>
      </w:pPr>
      <w:r>
        <w:rPr>
          <w:rFonts w:cs="Arial"/>
          <w:sz w:val="22"/>
        </w:rPr>
        <w:t xml:space="preserve">Die Präsentationsprüfung besteht aus </w:t>
      </w:r>
      <w:r w:rsidR="004F29F6">
        <w:rPr>
          <w:rFonts w:cs="Arial"/>
          <w:sz w:val="22"/>
        </w:rPr>
        <w:t>Präsentation und Prüfungsgespräch</w:t>
      </w:r>
      <w:r w:rsidR="00662585">
        <w:rPr>
          <w:rFonts w:cs="Arial"/>
          <w:sz w:val="22"/>
        </w:rPr>
        <w:t xml:space="preserve"> und orientiert sich an den zu erreichenden Bildungsstandards und Kompetenzen nach Klasse 9.</w:t>
      </w:r>
      <w:r w:rsidR="004F29F6" w:rsidRPr="004F29F6">
        <w:rPr>
          <w:rFonts w:cs="Arial"/>
          <w:sz w:val="22"/>
        </w:rPr>
        <w:t xml:space="preserve"> </w:t>
      </w:r>
      <w:r w:rsidR="004F29F6" w:rsidRPr="00BF3A8C">
        <w:rPr>
          <w:rFonts w:cs="Arial"/>
          <w:sz w:val="22"/>
        </w:rPr>
        <w:t xml:space="preserve">Grundlage für die Präsentationsprüfung ist eine schriftliche Dokumentation durch den Prüfling. </w:t>
      </w:r>
    </w:p>
    <w:p w14:paraId="51D1274B" w14:textId="15837A5A" w:rsidR="00894C52" w:rsidRDefault="004F29F6" w:rsidP="0013075A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sz w:val="22"/>
        </w:rPr>
      </w:pPr>
      <w:r w:rsidRPr="00BF3A8C">
        <w:rPr>
          <w:rFonts w:cs="Arial"/>
          <w:sz w:val="22"/>
        </w:rPr>
        <w:t>Die Präsentationsprüfung wird in einem der Fächer der schriftlichen oder mündlichen Prüfung abgelegt</w:t>
      </w:r>
      <w:r>
        <w:rPr>
          <w:rFonts w:cs="Arial"/>
          <w:sz w:val="22"/>
        </w:rPr>
        <w:t xml:space="preserve"> </w:t>
      </w:r>
      <w:r w:rsidRPr="00B107E0">
        <w:rPr>
          <w:rFonts w:cs="Arial"/>
          <w:sz w:val="22"/>
        </w:rPr>
        <w:t>(Zeitrahmen etwa 10 bis max. 15 Minuten)</w:t>
      </w:r>
      <w:r w:rsidRPr="00BF3A8C">
        <w:rPr>
          <w:rFonts w:cs="Arial"/>
          <w:sz w:val="22"/>
        </w:rPr>
        <w:t>. Das gewählte Thema muss einen Bezug zum Bildungsplan der Klassen 7 bis 9 des gewählten Fachs aufweisen.</w:t>
      </w:r>
    </w:p>
    <w:p w14:paraId="275140D8" w14:textId="7D5583BD" w:rsidR="004F29F6" w:rsidRDefault="00CA47C9" w:rsidP="00BF3A8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31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ind w:right="198"/>
        <w:rPr>
          <w:rFonts w:cs="Arial"/>
          <w:sz w:val="22"/>
        </w:rPr>
      </w:pPr>
      <w:r w:rsidRPr="00BF3A8C">
        <w:rPr>
          <w:rFonts w:cs="Arial"/>
          <w:sz w:val="22"/>
        </w:rPr>
        <w:t xml:space="preserve">Das Thema der </w:t>
      </w:r>
      <w:r w:rsidR="00355CDC" w:rsidRPr="00BF3A8C">
        <w:rPr>
          <w:rFonts w:cs="Arial"/>
          <w:sz w:val="22"/>
        </w:rPr>
        <w:t>Präse</w:t>
      </w:r>
      <w:r w:rsidR="00BF3A8C" w:rsidRPr="00BF3A8C">
        <w:rPr>
          <w:rFonts w:cs="Arial"/>
          <w:sz w:val="22"/>
        </w:rPr>
        <w:t>n</w:t>
      </w:r>
      <w:r w:rsidR="00355CDC" w:rsidRPr="00BF3A8C">
        <w:rPr>
          <w:rFonts w:cs="Arial"/>
          <w:sz w:val="22"/>
        </w:rPr>
        <w:t>tationsprüfung</w:t>
      </w:r>
      <w:r w:rsidRPr="00BF3A8C">
        <w:rPr>
          <w:rFonts w:cs="Arial"/>
          <w:sz w:val="22"/>
        </w:rPr>
        <w:t xml:space="preserve"> reichen Sie </w:t>
      </w:r>
      <w:r w:rsidR="00281BB4">
        <w:rPr>
          <w:rFonts w:cs="Arial"/>
          <w:sz w:val="22"/>
        </w:rPr>
        <w:t xml:space="preserve">mit der Anmeldung </w:t>
      </w:r>
      <w:r w:rsidRPr="00BF3A8C">
        <w:rPr>
          <w:rFonts w:cs="Arial"/>
          <w:sz w:val="22"/>
        </w:rPr>
        <w:t>über das Staatliche Schulamt ein („</w:t>
      </w:r>
      <w:r w:rsidRPr="00BF3A8C">
        <w:rPr>
          <w:rFonts w:cs="Arial"/>
          <w:i/>
          <w:sz w:val="22"/>
        </w:rPr>
        <w:t>Themenvorschlag zur Präsentationsprüfung</w:t>
      </w:r>
      <w:r w:rsidRPr="00BF3A8C">
        <w:rPr>
          <w:rFonts w:cs="Arial"/>
          <w:sz w:val="22"/>
        </w:rPr>
        <w:t>“).</w:t>
      </w:r>
      <w:r w:rsidR="00336500" w:rsidRPr="00BF3A8C">
        <w:rPr>
          <w:rFonts w:cs="Arial"/>
          <w:sz w:val="22"/>
        </w:rPr>
        <w:t xml:space="preserve"> </w:t>
      </w:r>
      <w:r w:rsidR="00662585" w:rsidRPr="00BF3A8C">
        <w:rPr>
          <w:rFonts w:cs="Arial"/>
          <w:sz w:val="22"/>
        </w:rPr>
        <w:t>Wird das Thema von der prüfenden Schule abgelehnt, m</w:t>
      </w:r>
      <w:r w:rsidR="0053441D">
        <w:rPr>
          <w:rFonts w:cs="Arial"/>
          <w:sz w:val="22"/>
        </w:rPr>
        <w:t>ü</w:t>
      </w:r>
      <w:r w:rsidR="00662585" w:rsidRPr="00BF3A8C">
        <w:rPr>
          <w:rFonts w:cs="Arial"/>
          <w:sz w:val="22"/>
        </w:rPr>
        <w:t>ss</w:t>
      </w:r>
      <w:r w:rsidR="0053441D">
        <w:rPr>
          <w:rFonts w:cs="Arial"/>
          <w:sz w:val="22"/>
        </w:rPr>
        <w:t>en</w:t>
      </w:r>
      <w:r w:rsidR="00583458" w:rsidRPr="00BF3A8C">
        <w:rPr>
          <w:rFonts w:cs="Arial"/>
          <w:sz w:val="22"/>
        </w:rPr>
        <w:t xml:space="preserve"> die Bewerber</w:t>
      </w:r>
      <w:r w:rsidR="00203238">
        <w:rPr>
          <w:rFonts w:cs="Arial"/>
          <w:sz w:val="22"/>
        </w:rPr>
        <w:t>/i</w:t>
      </w:r>
      <w:r w:rsidR="0053441D">
        <w:rPr>
          <w:rFonts w:cs="Arial"/>
          <w:sz w:val="22"/>
        </w:rPr>
        <w:t>nnen</w:t>
      </w:r>
      <w:r w:rsidR="00662585" w:rsidRPr="00BF3A8C">
        <w:rPr>
          <w:rFonts w:cs="Arial"/>
          <w:sz w:val="22"/>
        </w:rPr>
        <w:t xml:space="preserve"> einen neuen Themenvorschlag machen.</w:t>
      </w:r>
      <w:r w:rsidR="005C3A78" w:rsidRPr="00BF3A8C">
        <w:rPr>
          <w:rFonts w:cs="Arial"/>
          <w:sz w:val="22"/>
        </w:rPr>
        <w:t xml:space="preserve"> </w:t>
      </w:r>
    </w:p>
    <w:p w14:paraId="5FDD4408" w14:textId="40E58AE9" w:rsidR="00891E15" w:rsidRPr="00BF3A8C" w:rsidRDefault="00891E15" w:rsidP="00BF3A8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931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ind w:right="198"/>
        <w:rPr>
          <w:rFonts w:cs="Arial"/>
          <w:sz w:val="22"/>
        </w:rPr>
      </w:pPr>
      <w:r w:rsidRPr="00BF3A8C">
        <w:rPr>
          <w:rFonts w:cs="Arial"/>
          <w:sz w:val="22"/>
        </w:rPr>
        <w:lastRenderedPageBreak/>
        <w:t xml:space="preserve">Die </w:t>
      </w:r>
      <w:r w:rsidR="004F29F6">
        <w:rPr>
          <w:rFonts w:cs="Arial"/>
          <w:sz w:val="22"/>
        </w:rPr>
        <w:t>Dokumentation</w:t>
      </w:r>
      <w:r w:rsidR="00C507F8" w:rsidRPr="00BF3A8C">
        <w:rPr>
          <w:rFonts w:cs="Arial"/>
          <w:sz w:val="22"/>
        </w:rPr>
        <w:t xml:space="preserve"> </w:t>
      </w:r>
      <w:r w:rsidRPr="00BF3A8C">
        <w:rPr>
          <w:rFonts w:cs="Arial"/>
          <w:sz w:val="22"/>
        </w:rPr>
        <w:t xml:space="preserve">beinhaltet </w:t>
      </w:r>
      <w:r w:rsidRPr="00BF3A8C">
        <w:rPr>
          <w:rFonts w:cs="Arial"/>
          <w:i/>
          <w:sz w:val="22"/>
        </w:rPr>
        <w:t>Deckblatt / I</w:t>
      </w:r>
      <w:r w:rsidR="00360DDB" w:rsidRPr="00BF3A8C">
        <w:rPr>
          <w:rFonts w:cs="Arial"/>
          <w:i/>
          <w:sz w:val="22"/>
        </w:rPr>
        <w:t>nhaltsverzeichnis / Einleitung-Hauptteil-</w:t>
      </w:r>
      <w:r w:rsidRPr="00BF3A8C">
        <w:rPr>
          <w:rFonts w:cs="Arial"/>
          <w:i/>
          <w:sz w:val="22"/>
        </w:rPr>
        <w:t>Schluss/ Anhang mit Quellenangaben / Formular „Erklärung, Versicherung“</w:t>
      </w:r>
      <w:r w:rsidRPr="00BF3A8C">
        <w:rPr>
          <w:rFonts w:cs="Arial"/>
          <w:sz w:val="22"/>
        </w:rPr>
        <w:t xml:space="preserve"> und muss</w:t>
      </w:r>
      <w:r w:rsidRPr="00BF3A8C">
        <w:rPr>
          <w:rFonts w:cs="Arial"/>
          <w:i/>
          <w:sz w:val="22"/>
        </w:rPr>
        <w:t xml:space="preserve"> </w:t>
      </w:r>
      <w:r w:rsidRPr="00BF3A8C">
        <w:rPr>
          <w:rFonts w:cs="Arial"/>
          <w:i/>
          <w:sz w:val="22"/>
          <w:u w:val="single"/>
        </w:rPr>
        <w:t>am</w:t>
      </w:r>
      <w:r w:rsidR="007321CF" w:rsidRPr="00BF3A8C">
        <w:rPr>
          <w:rFonts w:cs="Arial"/>
          <w:i/>
          <w:sz w:val="22"/>
          <w:u w:val="single"/>
        </w:rPr>
        <w:t xml:space="preserve"> </w:t>
      </w:r>
      <w:r w:rsidR="00601E1C">
        <w:rPr>
          <w:rFonts w:cs="Arial"/>
          <w:i/>
          <w:sz w:val="22"/>
          <w:u w:val="single"/>
        </w:rPr>
        <w:t>27</w:t>
      </w:r>
      <w:r w:rsidR="00CC70C6" w:rsidRPr="00BF3A8C">
        <w:rPr>
          <w:rFonts w:cs="Arial"/>
          <w:i/>
          <w:sz w:val="22"/>
          <w:u w:val="single"/>
        </w:rPr>
        <w:t xml:space="preserve">. </w:t>
      </w:r>
      <w:r w:rsidR="00601E1C">
        <w:rPr>
          <w:rFonts w:cs="Arial"/>
          <w:i/>
          <w:sz w:val="22"/>
          <w:u w:val="single"/>
        </w:rPr>
        <w:t>April</w:t>
      </w:r>
      <w:r w:rsidR="00CC70C6" w:rsidRPr="00BF3A8C">
        <w:rPr>
          <w:rFonts w:cs="Arial"/>
          <w:i/>
          <w:sz w:val="22"/>
          <w:u w:val="single"/>
        </w:rPr>
        <w:t xml:space="preserve"> </w:t>
      </w:r>
      <w:r w:rsidRPr="00BF3A8C">
        <w:rPr>
          <w:rFonts w:cs="Arial"/>
          <w:i/>
          <w:sz w:val="22"/>
          <w:u w:val="single"/>
        </w:rPr>
        <w:t>(Prüfungstag Deutsch</w:t>
      </w:r>
      <w:r w:rsidRPr="00BF3A8C">
        <w:rPr>
          <w:rFonts w:cs="Arial"/>
          <w:sz w:val="22"/>
          <w:u w:val="single"/>
        </w:rPr>
        <w:t>)</w:t>
      </w:r>
      <w:r w:rsidRPr="00BF3A8C">
        <w:rPr>
          <w:rFonts w:cs="Arial"/>
          <w:sz w:val="22"/>
        </w:rPr>
        <w:t xml:space="preserve"> in zweifacher Anfertigung an der Prüf</w:t>
      </w:r>
      <w:r w:rsidR="004F29F6">
        <w:rPr>
          <w:rFonts w:cs="Arial"/>
          <w:sz w:val="22"/>
        </w:rPr>
        <w:t>ungs</w:t>
      </w:r>
      <w:r w:rsidRPr="00BF3A8C">
        <w:rPr>
          <w:rFonts w:cs="Arial"/>
          <w:sz w:val="22"/>
        </w:rPr>
        <w:t>schule abgegeben werden.</w:t>
      </w:r>
    </w:p>
    <w:p w14:paraId="0E499857" w14:textId="77777777" w:rsidR="00B107E0" w:rsidRPr="00B107E0" w:rsidRDefault="00891E15" w:rsidP="00B62CF7">
      <w:pPr>
        <w:pStyle w:val="Listenabsatz"/>
        <w:numPr>
          <w:ilvl w:val="0"/>
          <w:numId w:val="25"/>
        </w:num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ind w:left="568" w:right="198" w:hanging="284"/>
        <w:rPr>
          <w:rFonts w:cs="Arial"/>
          <w:b/>
          <w:sz w:val="22"/>
          <w:u w:val="single"/>
        </w:rPr>
      </w:pPr>
      <w:r w:rsidRPr="00B107E0">
        <w:rPr>
          <w:rFonts w:cs="Arial"/>
          <w:b/>
          <w:sz w:val="22"/>
          <w:u w:val="single"/>
        </w:rPr>
        <w:t>Präsentation</w:t>
      </w:r>
      <w:r w:rsidRPr="00B107E0">
        <w:rPr>
          <w:rFonts w:cs="Arial"/>
          <w:sz w:val="22"/>
        </w:rPr>
        <w:t>: Der Termin der Präsentation</w:t>
      </w:r>
      <w:r w:rsidR="00B107E0" w:rsidRPr="00B107E0">
        <w:rPr>
          <w:rFonts w:cs="Arial"/>
          <w:sz w:val="22"/>
        </w:rPr>
        <w:t xml:space="preserve">sprüfung </w:t>
      </w:r>
      <w:r w:rsidRPr="00B107E0">
        <w:rPr>
          <w:rFonts w:cs="Arial"/>
          <w:sz w:val="22"/>
        </w:rPr>
        <w:t xml:space="preserve">wird von </w:t>
      </w:r>
      <w:r w:rsidR="00360DDB" w:rsidRPr="00B107E0">
        <w:rPr>
          <w:rFonts w:cs="Arial"/>
          <w:sz w:val="22"/>
        </w:rPr>
        <w:t>der Prüf</w:t>
      </w:r>
      <w:r w:rsidR="00162861" w:rsidRPr="00B107E0">
        <w:rPr>
          <w:rFonts w:cs="Arial"/>
          <w:sz w:val="22"/>
        </w:rPr>
        <w:t>ungs</w:t>
      </w:r>
      <w:r w:rsidR="00360DDB" w:rsidRPr="00B107E0">
        <w:rPr>
          <w:rFonts w:cs="Arial"/>
          <w:sz w:val="22"/>
        </w:rPr>
        <w:t>schule</w:t>
      </w:r>
      <w:r w:rsidRPr="00B107E0">
        <w:rPr>
          <w:rFonts w:cs="Arial"/>
          <w:sz w:val="22"/>
        </w:rPr>
        <w:t xml:space="preserve"> festgelegt. </w:t>
      </w:r>
      <w:r w:rsidR="00B107E0" w:rsidRPr="00B107E0">
        <w:rPr>
          <w:rFonts w:cs="Arial"/>
          <w:sz w:val="22"/>
        </w:rPr>
        <w:t xml:space="preserve">Die Dokumentation soll dabei nicht einfach vorgelesen werden, sondern mit geeigneten Präsentationsmethoden bzw. -medien (z. B. PowerPoint, Plakat, Bilder) Schwerpunkte, Arbeitsergebnisse und Erkenntnisse der Bearbeitung des Themas aufzeigen. </w:t>
      </w:r>
    </w:p>
    <w:p w14:paraId="3F72CE78" w14:textId="51BC3886" w:rsidR="00B107E0" w:rsidRPr="00B107E0" w:rsidRDefault="00891E15" w:rsidP="0022166D">
      <w:pPr>
        <w:pStyle w:val="Listenabsatz"/>
        <w:numPr>
          <w:ilvl w:val="0"/>
          <w:numId w:val="25"/>
        </w:num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ind w:left="568" w:right="198" w:hanging="284"/>
        <w:rPr>
          <w:sz w:val="22"/>
          <w:szCs w:val="22"/>
        </w:rPr>
      </w:pPr>
      <w:r w:rsidRPr="00B107E0">
        <w:rPr>
          <w:rFonts w:cs="Arial"/>
          <w:b/>
          <w:sz w:val="22"/>
          <w:u w:val="single"/>
        </w:rPr>
        <w:t>Prüfungsgespräch</w:t>
      </w:r>
      <w:r w:rsidR="00B2306D" w:rsidRPr="00B107E0">
        <w:rPr>
          <w:rFonts w:cs="Arial"/>
          <w:sz w:val="22"/>
        </w:rPr>
        <w:t>: Im direkten Anschluss an die Präsentation erfolgt ein Ges</w:t>
      </w:r>
      <w:r w:rsidR="00583458" w:rsidRPr="00B107E0">
        <w:rPr>
          <w:rFonts w:cs="Arial"/>
          <w:sz w:val="22"/>
        </w:rPr>
        <w:t>präch.</w:t>
      </w:r>
      <w:r w:rsidR="004F29F6">
        <w:rPr>
          <w:rFonts w:cs="Arial"/>
          <w:sz w:val="22"/>
        </w:rPr>
        <w:t xml:space="preserve"> </w:t>
      </w:r>
      <w:r w:rsidR="00B107E0" w:rsidRPr="00B107E0">
        <w:rPr>
          <w:rFonts w:cs="Arial"/>
          <w:sz w:val="22"/>
        </w:rPr>
        <w:t xml:space="preserve">Der Prüfling sollte zu einer kritischen Auseinandersetzung und Reflexion mit dem eigenen Vorgehen, der Umsetzung der eigenen Zielvorstellungen und seinen Erwartungen in der Lage sein. </w:t>
      </w:r>
    </w:p>
    <w:p w14:paraId="6702DB4D" w14:textId="70852895" w:rsidR="00B2306D" w:rsidRPr="00B107E0" w:rsidRDefault="00B2306D" w:rsidP="00B107E0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ind w:right="198"/>
        <w:rPr>
          <w:sz w:val="22"/>
          <w:szCs w:val="22"/>
        </w:rPr>
      </w:pPr>
      <w:r w:rsidRPr="00B107E0">
        <w:rPr>
          <w:rFonts w:cs="Arial"/>
          <w:sz w:val="22"/>
        </w:rPr>
        <w:t>Um die Formulierung eines Themenvorschlags zu erleichtern wird ein Link zu allen Bildungsplänen der Fächer gegeben</w:t>
      </w:r>
      <w:r w:rsidRPr="00B107E0">
        <w:rPr>
          <w:rFonts w:cs="Arial"/>
          <w:sz w:val="20"/>
        </w:rPr>
        <w:t xml:space="preserve">: </w:t>
      </w:r>
      <w:hyperlink r:id="rId9" w:history="1">
        <w:r w:rsidRPr="00B107E0">
          <w:rPr>
            <w:rStyle w:val="Hyperlink"/>
            <w:sz w:val="20"/>
          </w:rPr>
          <w:t>http://www.bildungsplaene-bw.de/,Lde/LS/BP2016BW/ALLG/SEK1</w:t>
        </w:r>
      </w:hyperlink>
      <w:r w:rsidRPr="00B107E0">
        <w:rPr>
          <w:sz w:val="22"/>
          <w:szCs w:val="22"/>
        </w:rPr>
        <w:t>)</w:t>
      </w:r>
    </w:p>
    <w:p w14:paraId="73A3FC40" w14:textId="77777777" w:rsidR="00196107" w:rsidRPr="002D2D00" w:rsidRDefault="00196107" w:rsidP="00B2306D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ind w:left="360"/>
        <w:rPr>
          <w:rFonts w:cs="Arial"/>
          <w:sz w:val="8"/>
          <w:szCs w:val="8"/>
        </w:rPr>
      </w:pPr>
    </w:p>
    <w:p w14:paraId="751116F0" w14:textId="77777777" w:rsidR="00790FA2" w:rsidRPr="00BF6211" w:rsidRDefault="00BF6211" w:rsidP="00BF6211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cs="Arial"/>
          <w:b/>
          <w:sz w:val="6"/>
          <w:szCs w:val="6"/>
          <w:u w:val="single"/>
        </w:rPr>
      </w:pPr>
      <w:r w:rsidRPr="00BF6211">
        <w:rPr>
          <w:rFonts w:cs="Arial"/>
          <w:b/>
          <w:szCs w:val="24"/>
          <w:u w:val="single"/>
        </w:rPr>
        <w:t>5.</w:t>
      </w:r>
      <w:r>
        <w:rPr>
          <w:rFonts w:cs="Arial"/>
          <w:b/>
          <w:szCs w:val="24"/>
          <w:u w:val="single"/>
        </w:rPr>
        <w:t xml:space="preserve"> </w:t>
      </w:r>
      <w:r w:rsidR="00790FA2" w:rsidRPr="00BF6211">
        <w:rPr>
          <w:rFonts w:cs="Arial"/>
          <w:b/>
          <w:szCs w:val="24"/>
          <w:u w:val="single"/>
        </w:rPr>
        <w:t>Prüfungsergebnis</w:t>
      </w:r>
      <w:r w:rsidR="00790FA2" w:rsidRPr="00BF6211">
        <w:rPr>
          <w:rFonts w:cs="Arial"/>
          <w:b/>
          <w:szCs w:val="24"/>
          <w:u w:val="single"/>
        </w:rPr>
        <w:br/>
      </w:r>
    </w:p>
    <w:p w14:paraId="2BA9E069" w14:textId="51BB9F0B" w:rsidR="000A60BA" w:rsidRDefault="00790FA2" w:rsidP="00790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Als Prüfungsergebnis </w:t>
      </w:r>
      <w:r>
        <w:rPr>
          <w:rFonts w:cs="Arial"/>
          <w:sz w:val="22"/>
        </w:rPr>
        <w:t>zählen allein die</w:t>
      </w:r>
      <w:r w:rsidRPr="00B173AC">
        <w:rPr>
          <w:rFonts w:cs="Arial"/>
          <w:sz w:val="22"/>
        </w:rPr>
        <w:t xml:space="preserve"> Prüfungsleistung</w:t>
      </w:r>
      <w:r>
        <w:rPr>
          <w:rFonts w:cs="Arial"/>
          <w:sz w:val="22"/>
        </w:rPr>
        <w:t>en.</w:t>
      </w:r>
      <w:r w:rsidR="00583458">
        <w:rPr>
          <w:rFonts w:cs="Arial"/>
          <w:sz w:val="22"/>
        </w:rPr>
        <w:t xml:space="preserve"> </w:t>
      </w:r>
      <w:r w:rsidRPr="00B173AC">
        <w:rPr>
          <w:rFonts w:cs="Arial"/>
          <w:sz w:val="22"/>
        </w:rPr>
        <w:t xml:space="preserve">Maßgebend für das Bestehen ist die </w:t>
      </w:r>
      <w:r>
        <w:rPr>
          <w:rFonts w:cs="Arial"/>
          <w:sz w:val="22"/>
        </w:rPr>
        <w:t>Prüfungsordnung zur Hauptschulschulabschlussprüfung.</w:t>
      </w:r>
      <w:r w:rsidR="00583458">
        <w:rPr>
          <w:rFonts w:cs="Arial"/>
          <w:sz w:val="22"/>
        </w:rPr>
        <w:t xml:space="preserve"> </w:t>
      </w:r>
      <w:r>
        <w:rPr>
          <w:rFonts w:cs="Arial"/>
          <w:sz w:val="22"/>
        </w:rPr>
        <w:t>T</w:t>
      </w:r>
      <w:r w:rsidRPr="00B173AC">
        <w:rPr>
          <w:rFonts w:cs="Arial"/>
          <w:sz w:val="22"/>
        </w:rPr>
        <w:t>eilnehmer</w:t>
      </w:r>
      <w:r w:rsidR="0053441D">
        <w:rPr>
          <w:rFonts w:cs="Arial"/>
          <w:sz w:val="22"/>
        </w:rPr>
        <w:t>I</w:t>
      </w:r>
      <w:r w:rsidR="00583458">
        <w:rPr>
          <w:rFonts w:cs="Arial"/>
          <w:sz w:val="22"/>
        </w:rPr>
        <w:t>nnen</w:t>
      </w:r>
      <w:r w:rsidRPr="00B173AC">
        <w:rPr>
          <w:rFonts w:cs="Arial"/>
          <w:sz w:val="22"/>
        </w:rPr>
        <w:t xml:space="preserve">, die die Prüfung </w:t>
      </w:r>
    </w:p>
    <w:p w14:paraId="050C1AE1" w14:textId="0DED293F" w:rsidR="00790FA2" w:rsidRPr="00B173AC" w:rsidRDefault="00790FA2" w:rsidP="00790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bestanden haben, erhalten ein Zeugnis über den </w:t>
      </w:r>
      <w:r>
        <w:rPr>
          <w:rFonts w:cs="Arial"/>
          <w:sz w:val="22"/>
        </w:rPr>
        <w:t>Hauptschul</w:t>
      </w:r>
      <w:r w:rsidRPr="00B173AC">
        <w:rPr>
          <w:rFonts w:cs="Arial"/>
          <w:sz w:val="22"/>
        </w:rPr>
        <w:t>ab</w:t>
      </w:r>
      <w:r w:rsidR="001E1468">
        <w:rPr>
          <w:rFonts w:cs="Arial"/>
          <w:sz w:val="22"/>
        </w:rPr>
        <w:t>schluss.</w:t>
      </w:r>
      <w:r>
        <w:rPr>
          <w:rFonts w:cs="Arial"/>
          <w:sz w:val="22"/>
        </w:rPr>
        <w:t xml:space="preserve"> </w:t>
      </w:r>
      <w:r w:rsidR="00BE54C3">
        <w:rPr>
          <w:rFonts w:cs="Arial"/>
          <w:sz w:val="22"/>
        </w:rPr>
        <w:t>Bei Nichtbestehen wird a</w:t>
      </w:r>
      <w:r w:rsidRPr="00B173AC">
        <w:rPr>
          <w:rFonts w:cs="Arial"/>
          <w:sz w:val="22"/>
        </w:rPr>
        <w:t>uf Wunsch eine Bescheinigung über die Teilnahme an der Prüfung erstellt.</w:t>
      </w:r>
    </w:p>
    <w:p w14:paraId="3C6FD7AB" w14:textId="77777777" w:rsidR="00790FA2" w:rsidRPr="00B9015E" w:rsidRDefault="00BF6211" w:rsidP="00790FA2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6. </w:t>
      </w:r>
      <w:r w:rsidR="00790FA2" w:rsidRPr="00B9015E">
        <w:rPr>
          <w:rFonts w:cs="Arial"/>
          <w:b/>
          <w:szCs w:val="24"/>
          <w:u w:val="single"/>
        </w:rPr>
        <w:t>Täuschungshandlungen, Ordnungsverstöße</w:t>
      </w:r>
    </w:p>
    <w:p w14:paraId="29B1A239" w14:textId="77777777" w:rsidR="00790FA2" w:rsidRPr="00B9015E" w:rsidRDefault="00790FA2" w:rsidP="00790FA2">
      <w:pPr>
        <w:rPr>
          <w:rFonts w:eastAsiaTheme="minorHAnsi" w:cs="Arial"/>
          <w:sz w:val="6"/>
          <w:szCs w:val="6"/>
          <w:lang w:eastAsia="en-US"/>
        </w:rPr>
      </w:pPr>
    </w:p>
    <w:p w14:paraId="1EA93C27" w14:textId="77777777" w:rsidR="00790FA2" w:rsidRDefault="00790FA2" w:rsidP="00790FA2">
      <w:pPr>
        <w:rPr>
          <w:rFonts w:eastAsiaTheme="minorHAnsi" w:cs="Arial"/>
          <w:sz w:val="22"/>
          <w:szCs w:val="22"/>
          <w:lang w:eastAsia="en-US"/>
        </w:rPr>
      </w:pPr>
      <w:r>
        <w:rPr>
          <w:rFonts w:eastAsiaTheme="minorHAnsi" w:cs="Arial"/>
          <w:sz w:val="22"/>
          <w:szCs w:val="22"/>
          <w:lang w:eastAsia="en-US"/>
        </w:rPr>
        <w:t xml:space="preserve">Wer </w:t>
      </w:r>
      <w:r w:rsidRPr="00490C90">
        <w:rPr>
          <w:rFonts w:eastAsiaTheme="minorHAnsi" w:cs="Arial"/>
          <w:sz w:val="22"/>
          <w:szCs w:val="22"/>
          <w:lang w:eastAsia="en-US"/>
        </w:rPr>
        <w:t>das Prüfungsergebnis durch Täuschung oder Benutzung nicht zugelassener Hilfsmittel beeinfluss</w:t>
      </w:r>
      <w:r>
        <w:rPr>
          <w:rFonts w:eastAsiaTheme="minorHAnsi" w:cs="Arial"/>
          <w:sz w:val="22"/>
          <w:szCs w:val="22"/>
          <w:lang w:eastAsia="en-US"/>
        </w:rPr>
        <w:t>t</w:t>
      </w:r>
      <w:r w:rsidRPr="00490C90">
        <w:rPr>
          <w:rFonts w:eastAsiaTheme="minorHAnsi" w:cs="Arial"/>
          <w:sz w:val="22"/>
          <w:szCs w:val="22"/>
          <w:lang w:eastAsia="en-US"/>
        </w:rPr>
        <w:t xml:space="preserve"> oder wer nicht zugelassene Hilfsmittel nach Bekanntgabe der Prüfungsaufgaben mit sich führt oder Beihilfe zu einer Täuschung oder einem Täuschungsversuch leistet,</w:t>
      </w:r>
      <w:r>
        <w:rPr>
          <w:rFonts w:eastAsiaTheme="minorHAnsi" w:cs="Arial"/>
          <w:sz w:val="22"/>
          <w:szCs w:val="22"/>
          <w:lang w:eastAsia="en-US"/>
        </w:rPr>
        <w:t xml:space="preserve"> begeht eine Täuschungshandlung mit entsprechenden Konsequenzen, was in der Regel den Ausschluss von der Prüfung bedeutet. – Auch störendes Verhalten kann zum Prüfungsausschluss führen.</w:t>
      </w:r>
    </w:p>
    <w:p w14:paraId="5D7556AB" w14:textId="77777777" w:rsidR="00790FA2" w:rsidRPr="00B9015E" w:rsidRDefault="00790FA2" w:rsidP="00790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6"/>
          <w:szCs w:val="6"/>
        </w:rPr>
      </w:pPr>
    </w:p>
    <w:p w14:paraId="798AC84B" w14:textId="77777777" w:rsidR="00790FA2" w:rsidRPr="00812F7D" w:rsidRDefault="00790FA2" w:rsidP="00790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b/>
          <w:i/>
          <w:sz w:val="22"/>
        </w:rPr>
      </w:pPr>
      <w:r w:rsidRPr="00812F7D">
        <w:rPr>
          <w:b/>
          <w:i/>
          <w:sz w:val="22"/>
        </w:rPr>
        <w:t>Zusätzlicher wichtiger Hinweis:</w:t>
      </w:r>
    </w:p>
    <w:p w14:paraId="5C32CDD8" w14:textId="77777777" w:rsidR="00790FA2" w:rsidRDefault="00790FA2" w:rsidP="00790FA2">
      <w:pPr>
        <w:rPr>
          <w:i/>
          <w:sz w:val="22"/>
        </w:rPr>
      </w:pPr>
      <w:r w:rsidRPr="00FA0C91">
        <w:rPr>
          <w:i/>
          <w:sz w:val="22"/>
        </w:rPr>
        <w:t xml:space="preserve">Das Mitführen von </w:t>
      </w:r>
      <w:r w:rsidRPr="00A341B9">
        <w:rPr>
          <w:i/>
          <w:sz w:val="22"/>
        </w:rPr>
        <w:t>Mobiltelefonen,</w:t>
      </w:r>
      <w:r>
        <w:rPr>
          <w:i/>
          <w:sz w:val="22"/>
        </w:rPr>
        <w:t xml:space="preserve"> Tablets, </w:t>
      </w:r>
      <w:r w:rsidR="00360DDB">
        <w:rPr>
          <w:i/>
          <w:sz w:val="22"/>
        </w:rPr>
        <w:t>S</w:t>
      </w:r>
      <w:r w:rsidR="00360DDB" w:rsidRPr="00A341B9">
        <w:rPr>
          <w:i/>
          <w:sz w:val="22"/>
        </w:rPr>
        <w:t>martwatch</w:t>
      </w:r>
      <w:r w:rsidR="00360DDB">
        <w:rPr>
          <w:i/>
          <w:sz w:val="22"/>
        </w:rPr>
        <w:t xml:space="preserve">es </w:t>
      </w:r>
      <w:r w:rsidR="00360DDB">
        <w:t>oder</w:t>
      </w:r>
      <w:r w:rsidRPr="00101BFA">
        <w:rPr>
          <w:i/>
          <w:sz w:val="22"/>
        </w:rPr>
        <w:t xml:space="preserve"> anderen</w:t>
      </w:r>
      <w:r w:rsidRPr="00FA0C91">
        <w:rPr>
          <w:b/>
          <w:i/>
          <w:sz w:val="22"/>
        </w:rPr>
        <w:t xml:space="preserve"> kommunikations</w:t>
      </w:r>
      <w:r>
        <w:rPr>
          <w:b/>
          <w:i/>
          <w:sz w:val="22"/>
        </w:rPr>
        <w:t>-</w:t>
      </w:r>
      <w:r w:rsidRPr="00FA0C91">
        <w:rPr>
          <w:b/>
          <w:i/>
          <w:sz w:val="22"/>
        </w:rPr>
        <w:t>elektronischen Medien</w:t>
      </w:r>
      <w:r w:rsidRPr="00FA0C91">
        <w:rPr>
          <w:i/>
          <w:sz w:val="22"/>
        </w:rPr>
        <w:t xml:space="preserve"> ist in der Prüfung verboten. Das Mitführen gilt </w:t>
      </w:r>
      <w:r>
        <w:rPr>
          <w:i/>
          <w:sz w:val="22"/>
        </w:rPr>
        <w:t xml:space="preserve">ebenfalls als </w:t>
      </w:r>
      <w:r w:rsidRPr="00FA0C91">
        <w:rPr>
          <w:i/>
          <w:sz w:val="22"/>
        </w:rPr>
        <w:t xml:space="preserve">Täuschungshandlung und führt zum sofortigen Ausschluss von der weiteren </w:t>
      </w:r>
      <w:r w:rsidR="00C40C16">
        <w:rPr>
          <w:i/>
          <w:sz w:val="22"/>
        </w:rPr>
        <w:t>Prüfungsteilnahme</w:t>
      </w:r>
      <w:r w:rsidRPr="00FA0C91">
        <w:rPr>
          <w:i/>
          <w:sz w:val="22"/>
        </w:rPr>
        <w:t xml:space="preserve">. </w:t>
      </w:r>
    </w:p>
    <w:p w14:paraId="240FC730" w14:textId="77777777" w:rsidR="00790FA2" w:rsidRPr="00B9015E" w:rsidRDefault="00BF6211" w:rsidP="00790FA2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/>
        <w:rPr>
          <w:rFonts w:cs="Arial"/>
          <w:b/>
          <w:sz w:val="6"/>
          <w:szCs w:val="6"/>
          <w:u w:val="single"/>
        </w:rPr>
      </w:pPr>
      <w:r>
        <w:rPr>
          <w:rFonts w:cs="Arial"/>
          <w:b/>
          <w:szCs w:val="24"/>
          <w:u w:val="single"/>
        </w:rPr>
        <w:t xml:space="preserve">7. </w:t>
      </w:r>
      <w:r w:rsidR="00790FA2" w:rsidRPr="00B9015E">
        <w:rPr>
          <w:rFonts w:cs="Arial"/>
          <w:b/>
          <w:szCs w:val="24"/>
          <w:u w:val="single"/>
        </w:rPr>
        <w:t>Nichtteilnahme, Rücktritt</w:t>
      </w:r>
      <w:r w:rsidR="00790FA2">
        <w:rPr>
          <w:rFonts w:cs="Arial"/>
          <w:b/>
          <w:sz w:val="22"/>
          <w:u w:val="single"/>
        </w:rPr>
        <w:br/>
      </w:r>
    </w:p>
    <w:p w14:paraId="0C594F9D" w14:textId="77777777" w:rsidR="000A60BA" w:rsidRDefault="00790FA2" w:rsidP="00790FA2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Die Teile der Prüfung, an denen </w:t>
      </w:r>
      <w:r w:rsidR="00D852AA">
        <w:rPr>
          <w:rFonts w:cs="Arial"/>
          <w:sz w:val="22"/>
        </w:rPr>
        <w:t>Prüflinge</w:t>
      </w:r>
      <w:r w:rsidRPr="00B173AC">
        <w:rPr>
          <w:rFonts w:cs="Arial"/>
          <w:sz w:val="22"/>
        </w:rPr>
        <w:t xml:space="preserve"> ohne</w:t>
      </w:r>
      <w:r w:rsidR="00D852AA">
        <w:rPr>
          <w:rFonts w:cs="Arial"/>
          <w:sz w:val="22"/>
        </w:rPr>
        <w:t xml:space="preserve"> wichtigen Grund nicht teilnehmen</w:t>
      </w:r>
      <w:r w:rsidRPr="00B173AC">
        <w:rPr>
          <w:rFonts w:cs="Arial"/>
          <w:sz w:val="22"/>
        </w:rPr>
        <w:t xml:space="preserve">, werden </w:t>
      </w:r>
    </w:p>
    <w:p w14:paraId="594FDEF9" w14:textId="4DEF607E" w:rsidR="00790FA2" w:rsidRPr="00B173AC" w:rsidRDefault="00790FA2" w:rsidP="00790FA2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 w:rsidRPr="00B173AC">
        <w:rPr>
          <w:rFonts w:cs="Arial"/>
          <w:sz w:val="22"/>
        </w:rPr>
        <w:t>jeweils mit "ungenügend" bewertet.</w:t>
      </w:r>
      <w:r>
        <w:rPr>
          <w:rFonts w:cs="Arial"/>
          <w:sz w:val="22"/>
        </w:rPr>
        <w:t xml:space="preserve"> – </w:t>
      </w:r>
      <w:r w:rsidRPr="00B173AC">
        <w:rPr>
          <w:rFonts w:cs="Arial"/>
          <w:sz w:val="22"/>
        </w:rPr>
        <w:t xml:space="preserve">Der wichtige Grund für die Nichtteilnahme an einer Prüfung ist der prüfenden Schule </w:t>
      </w:r>
      <w:r w:rsidR="00366AD5">
        <w:rPr>
          <w:rFonts w:cs="Arial"/>
          <w:sz w:val="22"/>
        </w:rPr>
        <w:t xml:space="preserve">unverzüglich </w:t>
      </w:r>
      <w:r w:rsidRPr="00B173AC">
        <w:rPr>
          <w:rFonts w:cs="Arial"/>
          <w:sz w:val="22"/>
        </w:rPr>
        <w:t>mitzuteilen. Über das Vorliegen eines wichtigen Grundes entscheidet der</w:t>
      </w:r>
      <w:r w:rsidR="00D852AA">
        <w:rPr>
          <w:rFonts w:cs="Arial"/>
          <w:sz w:val="22"/>
        </w:rPr>
        <w:t>/die</w:t>
      </w:r>
      <w:r w:rsidRPr="00B173AC">
        <w:rPr>
          <w:rFonts w:cs="Arial"/>
          <w:sz w:val="22"/>
        </w:rPr>
        <w:t xml:space="preserve"> </w:t>
      </w:r>
      <w:r>
        <w:rPr>
          <w:rFonts w:cs="Arial"/>
          <w:sz w:val="22"/>
        </w:rPr>
        <w:t>Prüfungsvorsitzende</w:t>
      </w:r>
      <w:r w:rsidRPr="00B173AC">
        <w:rPr>
          <w:rFonts w:cs="Arial"/>
          <w:sz w:val="22"/>
        </w:rPr>
        <w:t>. Auf Verlangen ist ein ärztliches oder amtsärztliches Zeugnis vorzulegen.</w:t>
      </w:r>
    </w:p>
    <w:p w14:paraId="6829E559" w14:textId="5BF14871" w:rsidR="00790FA2" w:rsidRPr="00B173AC" w:rsidRDefault="00366AD5" w:rsidP="00790FA2">
      <w:pPr>
        <w:tabs>
          <w:tab w:val="left" w:pos="576"/>
          <w:tab w:val="left" w:pos="129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rPr>
          <w:rFonts w:cs="Arial"/>
          <w:sz w:val="22"/>
        </w:rPr>
      </w:pPr>
      <w:r>
        <w:rPr>
          <w:rFonts w:cs="Arial"/>
          <w:sz w:val="22"/>
        </w:rPr>
        <w:t>Nachträglich</w:t>
      </w:r>
      <w:r w:rsidR="00790FA2" w:rsidRPr="00B173AC">
        <w:rPr>
          <w:rFonts w:cs="Arial"/>
          <w:sz w:val="22"/>
        </w:rPr>
        <w:t xml:space="preserve"> kann eine gesundheitliche Beeinträchtigung nicht mehr geltend gemacht werden.</w:t>
      </w:r>
    </w:p>
    <w:p w14:paraId="2A5080F1" w14:textId="77777777" w:rsidR="000A60BA" w:rsidRDefault="00790FA2" w:rsidP="00790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22"/>
        </w:rPr>
      </w:pPr>
      <w:r w:rsidRPr="00B173AC">
        <w:rPr>
          <w:rFonts w:cs="Arial"/>
          <w:sz w:val="22"/>
        </w:rPr>
        <w:t xml:space="preserve">Bei </w:t>
      </w:r>
      <w:r>
        <w:rPr>
          <w:rFonts w:cs="Arial"/>
          <w:sz w:val="22"/>
        </w:rPr>
        <w:t>Anerkennung der Nichtteilnahme</w:t>
      </w:r>
      <w:r w:rsidRPr="00B173AC">
        <w:rPr>
          <w:rFonts w:cs="Arial"/>
          <w:sz w:val="22"/>
        </w:rPr>
        <w:t xml:space="preserve"> </w:t>
      </w:r>
      <w:r w:rsidR="00D852AA">
        <w:rPr>
          <w:rFonts w:cs="Arial"/>
          <w:sz w:val="22"/>
        </w:rPr>
        <w:t>können Prüflinge</w:t>
      </w:r>
      <w:r w:rsidRPr="00B173AC">
        <w:rPr>
          <w:rFonts w:cs="Arial"/>
          <w:sz w:val="22"/>
        </w:rPr>
        <w:t xml:space="preserve"> die nicht abgelegten Prüfungsteile an </w:t>
      </w:r>
    </w:p>
    <w:p w14:paraId="6D6F6FD2" w14:textId="77777777" w:rsidR="00790FA2" w:rsidRPr="00BE652A" w:rsidRDefault="00790FA2" w:rsidP="00790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rPr>
          <w:rFonts w:cs="Arial"/>
          <w:sz w:val="8"/>
          <w:szCs w:val="8"/>
        </w:rPr>
      </w:pPr>
      <w:r w:rsidRPr="00B173AC">
        <w:rPr>
          <w:rFonts w:cs="Arial"/>
          <w:sz w:val="22"/>
        </w:rPr>
        <w:t>einem festges</w:t>
      </w:r>
      <w:r>
        <w:rPr>
          <w:rFonts w:cs="Arial"/>
          <w:sz w:val="22"/>
        </w:rPr>
        <w:t>etzten Nachtermin nach</w:t>
      </w:r>
      <w:r w:rsidRPr="00B173AC">
        <w:rPr>
          <w:rFonts w:cs="Arial"/>
          <w:sz w:val="22"/>
        </w:rPr>
        <w:t xml:space="preserve">holen. </w:t>
      </w:r>
      <w:r w:rsidR="00D852AA">
        <w:rPr>
          <w:rFonts w:cs="Arial"/>
          <w:sz w:val="22"/>
        </w:rPr>
        <w:t>Nehmen sie</w:t>
      </w:r>
      <w:r w:rsidRPr="00B173AC">
        <w:rPr>
          <w:rFonts w:cs="Arial"/>
          <w:sz w:val="22"/>
        </w:rPr>
        <w:t xml:space="preserve"> mit Genehmigung auch an dem Nachtermin nicht teil, so gilt die Prüfung als nicht unternommen.</w:t>
      </w:r>
      <w:r>
        <w:rPr>
          <w:rFonts w:cs="Arial"/>
          <w:sz w:val="22"/>
        </w:rPr>
        <w:br/>
      </w:r>
    </w:p>
    <w:p w14:paraId="6721B60F" w14:textId="77777777" w:rsidR="00955426" w:rsidRPr="00812F7D" w:rsidRDefault="00BF6211" w:rsidP="0031457F">
      <w:pPr>
        <w:tabs>
          <w:tab w:val="left" w:pos="1855"/>
        </w:tabs>
        <w:spacing w:before="40" w:after="120"/>
        <w:ind w:right="736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8. </w:t>
      </w:r>
      <w:r w:rsidR="00955426" w:rsidRPr="00812F7D">
        <w:rPr>
          <w:rFonts w:cs="Arial"/>
          <w:b/>
          <w:szCs w:val="24"/>
          <w:u w:val="single"/>
        </w:rPr>
        <w:t>Vorbereitungsmöglichkeiten auf die Schulfremdenprüfung</w:t>
      </w:r>
    </w:p>
    <w:p w14:paraId="13525783" w14:textId="20FC7A93" w:rsidR="00955426" w:rsidRPr="00BE652A" w:rsidRDefault="009457DF" w:rsidP="00BE652A">
      <w:pPr>
        <w:numPr>
          <w:ilvl w:val="0"/>
          <w:numId w:val="3"/>
        </w:numPr>
        <w:tabs>
          <w:tab w:val="clear" w:pos="720"/>
          <w:tab w:val="num" w:pos="426"/>
        </w:tabs>
        <w:spacing w:before="40"/>
        <w:ind w:left="426" w:right="737" w:hanging="284"/>
        <w:rPr>
          <w:sz w:val="22"/>
          <w:szCs w:val="22"/>
        </w:rPr>
      </w:pPr>
      <w:r w:rsidRPr="001E4728">
        <w:rPr>
          <w:rFonts w:cs="Arial"/>
          <w:sz w:val="22"/>
          <w:szCs w:val="22"/>
        </w:rPr>
        <w:t>Private Institute (</w:t>
      </w:r>
      <w:r w:rsidR="00583458">
        <w:rPr>
          <w:rFonts w:cs="Arial"/>
          <w:sz w:val="22"/>
          <w:szCs w:val="22"/>
        </w:rPr>
        <w:t xml:space="preserve">in der Regel </w:t>
      </w:r>
      <w:r w:rsidRPr="001E4728">
        <w:rPr>
          <w:rFonts w:cs="Arial"/>
          <w:sz w:val="22"/>
          <w:szCs w:val="22"/>
        </w:rPr>
        <w:t xml:space="preserve">kostenpflichtig), wie z.B. </w:t>
      </w:r>
      <w:r w:rsidR="0031457F" w:rsidRPr="001E4728">
        <w:rPr>
          <w:rFonts w:cs="Arial"/>
          <w:sz w:val="22"/>
          <w:szCs w:val="22"/>
        </w:rPr>
        <w:t>Volk</w:t>
      </w:r>
      <w:r w:rsidR="000B1DA5" w:rsidRPr="001E4728">
        <w:rPr>
          <w:rFonts w:cs="Arial"/>
          <w:sz w:val="22"/>
          <w:szCs w:val="22"/>
        </w:rPr>
        <w:t>shochschule</w:t>
      </w:r>
      <w:r w:rsidR="00583458">
        <w:rPr>
          <w:rFonts w:cs="Arial"/>
          <w:sz w:val="22"/>
          <w:szCs w:val="22"/>
        </w:rPr>
        <w:t>n</w:t>
      </w:r>
      <w:r w:rsidR="000B1DA5" w:rsidRPr="001E4728">
        <w:rPr>
          <w:rFonts w:cs="Arial"/>
          <w:sz w:val="22"/>
          <w:szCs w:val="22"/>
        </w:rPr>
        <w:t xml:space="preserve"> </w:t>
      </w:r>
    </w:p>
    <w:p w14:paraId="26ECB5F5" w14:textId="77777777" w:rsidR="00BE652A" w:rsidRDefault="00BE652A" w:rsidP="00BE652A">
      <w:pPr>
        <w:numPr>
          <w:ilvl w:val="0"/>
          <w:numId w:val="3"/>
        </w:numPr>
        <w:tabs>
          <w:tab w:val="clear" w:pos="720"/>
          <w:tab w:val="num" w:pos="426"/>
        </w:tabs>
        <w:ind w:left="426" w:right="737" w:hanging="284"/>
        <w:rPr>
          <w:sz w:val="22"/>
          <w:szCs w:val="22"/>
        </w:rPr>
      </w:pPr>
      <w:r w:rsidRPr="00BE652A">
        <w:rPr>
          <w:sz w:val="22"/>
          <w:szCs w:val="22"/>
        </w:rPr>
        <w:t xml:space="preserve">Aufgabensammlungen und </w:t>
      </w:r>
      <w:r w:rsidRPr="00BE652A">
        <w:rPr>
          <w:rFonts w:cs="Arial"/>
          <w:sz w:val="22"/>
          <w:szCs w:val="22"/>
        </w:rPr>
        <w:t xml:space="preserve">Arbeitshefte zu den Lektüren </w:t>
      </w:r>
      <w:r w:rsidRPr="00BE652A">
        <w:rPr>
          <w:sz w:val="22"/>
          <w:szCs w:val="22"/>
        </w:rPr>
        <w:t>können in der Stadtbibliothek ausgeliehen und in der Buchhandlung oder im Internet bestellt werden. </w:t>
      </w:r>
      <w:r w:rsidRPr="00BE652A">
        <w:rPr>
          <w:sz w:val="22"/>
          <w:szCs w:val="22"/>
        </w:rPr>
        <w:br/>
        <w:t xml:space="preserve">z. B.  BUHV-Verlag </w:t>
      </w:r>
      <w:hyperlink r:id="rId10" w:history="1">
        <w:r w:rsidRPr="00D41ECC">
          <w:rPr>
            <w:rStyle w:val="Hyperlink"/>
          </w:rPr>
          <w:t>https://www.buhv.de/pauker</w:t>
        </w:r>
      </w:hyperlink>
      <w:r w:rsidRPr="00BE652A">
        <w:rPr>
          <w:sz w:val="22"/>
          <w:szCs w:val="22"/>
        </w:rPr>
        <w:t xml:space="preserve"> </w:t>
      </w:r>
    </w:p>
    <w:p w14:paraId="20AF74F6" w14:textId="20643840" w:rsidR="00755AEB" w:rsidRPr="00755AEB" w:rsidRDefault="00BE652A" w:rsidP="00917D2B">
      <w:pPr>
        <w:spacing w:after="120"/>
        <w:ind w:left="425" w:right="737"/>
        <w:rPr>
          <w:sz w:val="22"/>
          <w:szCs w:val="22"/>
        </w:rPr>
      </w:pPr>
      <w:r w:rsidRPr="00BE652A">
        <w:rPr>
          <w:sz w:val="22"/>
          <w:szCs w:val="22"/>
        </w:rPr>
        <w:t xml:space="preserve">oder Stark-Verlag </w:t>
      </w:r>
      <w:hyperlink r:id="rId11" w:history="1">
        <w:r w:rsidRPr="00601E1C">
          <w:rPr>
            <w:rStyle w:val="Hyperlink"/>
            <w:szCs w:val="24"/>
          </w:rPr>
          <w:t>https://www.stark-verlag.de/</w:t>
        </w:r>
      </w:hyperlink>
      <w:r w:rsidR="0033650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2130169" wp14:editId="0E29F708">
                <wp:simplePos x="0" y="0"/>
                <wp:positionH relativeFrom="page">
                  <wp:posOffset>942975</wp:posOffset>
                </wp:positionH>
                <wp:positionV relativeFrom="paragraph">
                  <wp:posOffset>220980</wp:posOffset>
                </wp:positionV>
                <wp:extent cx="4924425" cy="1466850"/>
                <wp:effectExtent l="0" t="0" r="28575" b="1905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4425" cy="1466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EF297" w14:textId="002DFC05" w:rsidR="00062E24" w:rsidRPr="0016324D" w:rsidRDefault="00062E24" w:rsidP="0016324D">
                            <w:pPr>
                              <w:spacing w:before="40"/>
                              <w:ind w:left="323" w:right="284" w:hanging="323"/>
                              <w:rPr>
                                <w:rFonts w:cs="Arial"/>
                                <w:sz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</w:rPr>
                              <w:t xml:space="preserve">→ </w:t>
                            </w:r>
                            <w:r w:rsidR="00894C52">
                              <w:rPr>
                                <w:rFonts w:cs="Arial"/>
                                <w:sz w:val="22"/>
                              </w:rPr>
                              <w:t xml:space="preserve">Bei </w:t>
                            </w:r>
                            <w:r w:rsidR="00894C52" w:rsidRPr="00C40C16">
                              <w:rPr>
                                <w:rFonts w:cs="Arial"/>
                                <w:sz w:val="22"/>
                                <w:u w:val="single"/>
                              </w:rPr>
                              <w:t>w</w:t>
                            </w:r>
                            <w:r w:rsidRPr="00C40C16">
                              <w:rPr>
                                <w:rFonts w:cs="Arial"/>
                                <w:i/>
                                <w:sz w:val="22"/>
                                <w:u w:val="single"/>
                              </w:rPr>
                              <w:t>eit</w:t>
                            </w:r>
                            <w:r w:rsidRPr="00955426">
                              <w:rPr>
                                <w:rFonts w:cs="Arial"/>
                                <w:i/>
                                <w:sz w:val="22"/>
                                <w:u w:val="single"/>
                              </w:rPr>
                              <w:t>ere</w:t>
                            </w:r>
                            <w:r w:rsidR="00894C52">
                              <w:rPr>
                                <w:rFonts w:cs="Arial"/>
                                <w:i/>
                                <w:sz w:val="22"/>
                                <w:u w:val="single"/>
                              </w:rPr>
                              <w:t>n</w:t>
                            </w:r>
                            <w:r w:rsidRPr="00955426">
                              <w:rPr>
                                <w:rFonts w:cs="Arial"/>
                                <w:i/>
                                <w:sz w:val="22"/>
                                <w:u w:val="single"/>
                              </w:rPr>
                              <w:t xml:space="preserve"> Fragen</w:t>
                            </w:r>
                            <w:r w:rsidR="00425CCA">
                              <w:rPr>
                                <w:rFonts w:cs="Arial"/>
                                <w:sz w:val="22"/>
                              </w:rPr>
                              <w:t xml:space="preserve"> </w:t>
                            </w:r>
                            <w:r w:rsidR="00894C52">
                              <w:rPr>
                                <w:rFonts w:cs="Arial"/>
                                <w:sz w:val="22"/>
                              </w:rPr>
                              <w:t>wenden Sie sich an</w:t>
                            </w:r>
                            <w:r w:rsidR="00601E1C">
                              <w:rPr>
                                <w:rFonts w:cs="Arial"/>
                                <w:sz w:val="22"/>
                              </w:rPr>
                              <w:t>:</w:t>
                            </w:r>
                            <w:r w:rsidR="001D3E8A">
                              <w:rPr>
                                <w:rFonts w:cs="Arial"/>
                                <w:sz w:val="22"/>
                                <w:szCs w:val="22"/>
                                <w:highlight w:val="yellow"/>
                              </w:rPr>
                              <w:t xml:space="preserve"> </w:t>
                            </w:r>
                          </w:p>
                          <w:p w14:paraId="3D0D35CA" w14:textId="114E5953" w:rsidR="00425CCA" w:rsidRDefault="00162861" w:rsidP="00425CCA">
                            <w:pPr>
                              <w:spacing w:before="40"/>
                              <w:ind w:left="323" w:right="284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Nicola</w:t>
                            </w:r>
                            <w:r w:rsidR="00425CC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Rosenfelder (</w:t>
                            </w:r>
                            <w:r w:rsidR="00A45515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donnerstags </w:t>
                            </w:r>
                            <w:r w:rsidR="00425CC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Tel. 07191 / 3454-154) oder per E-Mail: </w:t>
                            </w:r>
                          </w:p>
                          <w:p w14:paraId="3ED5634B" w14:textId="77777777" w:rsidR="0016324D" w:rsidRDefault="00A45515" w:rsidP="0016324D">
                            <w:pPr>
                              <w:spacing w:before="40"/>
                              <w:ind w:left="323" w:right="284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hyperlink r:id="rId12" w:history="1">
                              <w:r w:rsidR="0016324D" w:rsidRPr="001A4B78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</w:rPr>
                                <w:t>Nicola.Rosenfelder@ssa-bk.kv.bwl.de</w:t>
                              </w:r>
                            </w:hyperlink>
                          </w:p>
                          <w:p w14:paraId="45B87D07" w14:textId="77777777" w:rsidR="00162861" w:rsidRDefault="00D0653F" w:rsidP="00162861">
                            <w:pPr>
                              <w:spacing w:before="40"/>
                              <w:ind w:left="39" w:right="284" w:hanging="39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</w:rPr>
                              <w:t xml:space="preserve">→ </w:t>
                            </w:r>
                            <w:r w:rsidRPr="00D0653F">
                              <w:rPr>
                                <w:rFonts w:cs="Arial"/>
                                <w:sz w:val="22"/>
                                <w:szCs w:val="22"/>
                              </w:rPr>
                              <w:t>Falls Sie eine persönliche Beratung wünschen, vereinbar</w:t>
                            </w:r>
                            <w:r w:rsidR="00162861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en Sie bitte </w:t>
                            </w:r>
                          </w:p>
                          <w:p w14:paraId="51A14A5C" w14:textId="03C38E12" w:rsidR="00D0653F" w:rsidRPr="00162861" w:rsidRDefault="00162861" w:rsidP="00162861">
                            <w:pPr>
                              <w:spacing w:before="40"/>
                              <w:ind w:left="39" w:right="284" w:hanging="39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    einen telefonischen </w:t>
                            </w:r>
                            <w:r w:rsidR="00D0653F" w:rsidRPr="00D0653F">
                              <w:rPr>
                                <w:rFonts w:cs="Arial"/>
                                <w:sz w:val="22"/>
                                <w:szCs w:val="22"/>
                              </w:rPr>
                              <w:t>Beratungstermin per E</w:t>
                            </w:r>
                            <w:r w:rsidR="00601E1C">
                              <w:rPr>
                                <w:rFonts w:cs="Arial"/>
                                <w:sz w:val="22"/>
                                <w:szCs w:val="22"/>
                              </w:rPr>
                              <w:t>-M</w:t>
                            </w:r>
                            <w:r w:rsidR="00D0653F" w:rsidRPr="00D0653F">
                              <w:rPr>
                                <w:rFonts w:cs="Arial"/>
                                <w:sz w:val="22"/>
                                <w:szCs w:val="22"/>
                              </w:rPr>
                              <w:t>ail.</w:t>
                            </w:r>
                          </w:p>
                          <w:p w14:paraId="33AE9CF0" w14:textId="77777777" w:rsidR="00E477EC" w:rsidRPr="000F1B3A" w:rsidRDefault="00E477EC" w:rsidP="00E477EC">
                            <w:pPr>
                              <w:spacing w:before="40"/>
                              <w:ind w:right="737"/>
                              <w:rPr>
                                <w:sz w:val="20"/>
                              </w:rPr>
                            </w:pPr>
                          </w:p>
                          <w:p w14:paraId="4CC78425" w14:textId="77777777" w:rsidR="00955426" w:rsidRPr="000F1B3A" w:rsidRDefault="00955426" w:rsidP="000F1B3A">
                            <w:pPr>
                              <w:spacing w:before="40"/>
                              <w:ind w:left="284" w:right="736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30169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43" type="#_x0000_t202" style="position:absolute;left:0;text-align:left;margin-left:74.25pt;margin-top:17.4pt;width:387.75pt;height:115.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" fillcolor="#d8d8d8 [2732]" strokeweight=".5pt">
                <v:textbox>
                  <w:txbxContent>
                    <w:p w14:paraId="0DDEF297" w14:textId="002DFC05" w:rsidR="00062E24" w:rsidRPr="0016324D" w:rsidRDefault="00062E24" w:rsidP="0016324D">
                      <w:pPr>
                        <w:spacing w:before="40"/>
                        <w:ind w:left="323" w:right="284" w:hanging="323"/>
                        <w:rPr>
                          <w:rFonts w:cs="Arial"/>
                          <w:sz w:val="22"/>
                        </w:rPr>
                      </w:pPr>
                      <w:r>
                        <w:rPr>
                          <w:rFonts w:cs="Arial"/>
                          <w:sz w:val="22"/>
                        </w:rPr>
                        <w:t xml:space="preserve">→ </w:t>
                      </w:r>
                      <w:r w:rsidR="00894C52">
                        <w:rPr>
                          <w:rFonts w:cs="Arial"/>
                          <w:sz w:val="22"/>
                        </w:rPr>
                        <w:t xml:space="preserve">Bei </w:t>
                      </w:r>
                      <w:r w:rsidR="00894C52" w:rsidRPr="00C40C16">
                        <w:rPr>
                          <w:rFonts w:cs="Arial"/>
                          <w:sz w:val="22"/>
                          <w:u w:val="single"/>
                        </w:rPr>
                        <w:t>w</w:t>
                      </w:r>
                      <w:r w:rsidRPr="00C40C16">
                        <w:rPr>
                          <w:rFonts w:cs="Arial"/>
                          <w:i/>
                          <w:sz w:val="22"/>
                          <w:u w:val="single"/>
                        </w:rPr>
                        <w:t>eit</w:t>
                      </w:r>
                      <w:r w:rsidRPr="00955426">
                        <w:rPr>
                          <w:rFonts w:cs="Arial"/>
                          <w:i/>
                          <w:sz w:val="22"/>
                          <w:u w:val="single"/>
                        </w:rPr>
                        <w:t>ere</w:t>
                      </w:r>
                      <w:r w:rsidR="00894C52">
                        <w:rPr>
                          <w:rFonts w:cs="Arial"/>
                          <w:i/>
                          <w:sz w:val="22"/>
                          <w:u w:val="single"/>
                        </w:rPr>
                        <w:t>n</w:t>
                      </w:r>
                      <w:r w:rsidRPr="00955426">
                        <w:rPr>
                          <w:rFonts w:cs="Arial"/>
                          <w:i/>
                          <w:sz w:val="22"/>
                          <w:u w:val="single"/>
                        </w:rPr>
                        <w:t xml:space="preserve"> Fragen</w:t>
                      </w:r>
                      <w:r w:rsidR="00425CCA">
                        <w:rPr>
                          <w:rFonts w:cs="Arial"/>
                          <w:sz w:val="22"/>
                        </w:rPr>
                        <w:t xml:space="preserve"> </w:t>
                      </w:r>
                      <w:r w:rsidR="00894C52">
                        <w:rPr>
                          <w:rFonts w:cs="Arial"/>
                          <w:sz w:val="22"/>
                        </w:rPr>
                        <w:t>wenden Sie sich an</w:t>
                      </w:r>
                      <w:r w:rsidR="00601E1C">
                        <w:rPr>
                          <w:rFonts w:cs="Arial"/>
                          <w:sz w:val="22"/>
                        </w:rPr>
                        <w:t>:</w:t>
                      </w:r>
                      <w:r w:rsidR="001D3E8A">
                        <w:rPr>
                          <w:rFonts w:cs="Arial"/>
                          <w:sz w:val="22"/>
                          <w:szCs w:val="22"/>
                          <w:highlight w:val="yellow"/>
                        </w:rPr>
                        <w:t xml:space="preserve"> </w:t>
                      </w:r>
                    </w:p>
                    <w:p w14:paraId="3D0D35CA" w14:textId="114E5953" w:rsidR="00425CCA" w:rsidRDefault="00162861" w:rsidP="00425CCA">
                      <w:pPr>
                        <w:spacing w:before="40"/>
                        <w:ind w:left="323" w:right="284"/>
                        <w:rPr>
                          <w:rFonts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/>
                          <w:sz w:val="22"/>
                          <w:szCs w:val="22"/>
                        </w:rPr>
                        <w:t>Nicola</w:t>
                      </w:r>
                      <w:r w:rsidR="00425CCA">
                        <w:rPr>
                          <w:rFonts w:cs="Arial"/>
                          <w:sz w:val="22"/>
                          <w:szCs w:val="22"/>
                        </w:rPr>
                        <w:t xml:space="preserve"> Rosenfelder (</w:t>
                      </w:r>
                      <w:r w:rsidR="00A45515">
                        <w:rPr>
                          <w:rFonts w:cs="Arial"/>
                          <w:sz w:val="22"/>
                          <w:szCs w:val="22"/>
                        </w:rPr>
                        <w:t xml:space="preserve">donnerstags </w:t>
                      </w:r>
                      <w:r w:rsidR="00425CCA">
                        <w:rPr>
                          <w:rFonts w:cs="Arial"/>
                          <w:sz w:val="22"/>
                          <w:szCs w:val="22"/>
                        </w:rPr>
                        <w:t xml:space="preserve">Tel. 07191 / 3454-154) oder per E-Mail: </w:t>
                      </w:r>
                    </w:p>
                    <w:p w14:paraId="3ED5634B" w14:textId="77777777" w:rsidR="0016324D" w:rsidRDefault="00A45515" w:rsidP="0016324D">
                      <w:pPr>
                        <w:spacing w:before="40"/>
                        <w:ind w:left="323" w:right="284"/>
                        <w:rPr>
                          <w:rFonts w:cs="Arial"/>
                          <w:sz w:val="22"/>
                          <w:szCs w:val="22"/>
                        </w:rPr>
                      </w:pPr>
                      <w:hyperlink r:id="rId13" w:history="1">
                        <w:r w:rsidR="0016324D" w:rsidRPr="001A4B78">
                          <w:rPr>
                            <w:rStyle w:val="Hyperlink"/>
                            <w:rFonts w:cs="Arial"/>
                            <w:sz w:val="22"/>
                            <w:szCs w:val="22"/>
                          </w:rPr>
                          <w:t>Nicola.Rosenfelder@ssa-bk.kv.bwl.de</w:t>
                        </w:r>
                      </w:hyperlink>
                    </w:p>
                    <w:p w14:paraId="45B87D07" w14:textId="77777777" w:rsidR="00162861" w:rsidRDefault="00D0653F" w:rsidP="00162861">
                      <w:pPr>
                        <w:spacing w:before="40"/>
                        <w:ind w:left="39" w:right="284" w:hanging="39"/>
                        <w:rPr>
                          <w:rFonts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/>
                          <w:sz w:val="22"/>
                        </w:rPr>
                        <w:t xml:space="preserve">→ </w:t>
                      </w:r>
                      <w:r w:rsidRPr="00D0653F">
                        <w:rPr>
                          <w:rFonts w:cs="Arial"/>
                          <w:sz w:val="22"/>
                          <w:szCs w:val="22"/>
                        </w:rPr>
                        <w:t>Falls Sie eine persönliche Beratung wünschen, vereinbar</w:t>
                      </w:r>
                      <w:r w:rsidR="00162861">
                        <w:rPr>
                          <w:rFonts w:cs="Arial"/>
                          <w:sz w:val="22"/>
                          <w:szCs w:val="22"/>
                        </w:rPr>
                        <w:t xml:space="preserve">en Sie bitte </w:t>
                      </w:r>
                    </w:p>
                    <w:p w14:paraId="51A14A5C" w14:textId="03C38E12" w:rsidR="00D0653F" w:rsidRPr="00162861" w:rsidRDefault="00162861" w:rsidP="00162861">
                      <w:pPr>
                        <w:spacing w:before="40"/>
                        <w:ind w:left="39" w:right="284" w:hanging="39"/>
                        <w:rPr>
                          <w:rFonts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/>
                          <w:sz w:val="22"/>
                          <w:szCs w:val="22"/>
                        </w:rPr>
                        <w:t xml:space="preserve">     einen telefonischen </w:t>
                      </w:r>
                      <w:r w:rsidR="00D0653F" w:rsidRPr="00D0653F">
                        <w:rPr>
                          <w:rFonts w:cs="Arial"/>
                          <w:sz w:val="22"/>
                          <w:szCs w:val="22"/>
                        </w:rPr>
                        <w:t>Beratungstermin per E</w:t>
                      </w:r>
                      <w:r w:rsidR="00601E1C">
                        <w:rPr>
                          <w:rFonts w:cs="Arial"/>
                          <w:sz w:val="22"/>
                          <w:szCs w:val="22"/>
                        </w:rPr>
                        <w:t>-M</w:t>
                      </w:r>
                      <w:r w:rsidR="00D0653F" w:rsidRPr="00D0653F">
                        <w:rPr>
                          <w:rFonts w:cs="Arial"/>
                          <w:sz w:val="22"/>
                          <w:szCs w:val="22"/>
                        </w:rPr>
                        <w:t>ail.</w:t>
                      </w:r>
                    </w:p>
                    <w:p w14:paraId="33AE9CF0" w14:textId="77777777" w:rsidR="00E477EC" w:rsidRPr="000F1B3A" w:rsidRDefault="00E477EC" w:rsidP="00E477EC">
                      <w:pPr>
                        <w:spacing w:before="40"/>
                        <w:ind w:right="737"/>
                        <w:rPr>
                          <w:sz w:val="20"/>
                        </w:rPr>
                      </w:pPr>
                    </w:p>
                    <w:p w14:paraId="4CC78425" w14:textId="77777777" w:rsidR="00955426" w:rsidRPr="000F1B3A" w:rsidRDefault="00955426" w:rsidP="000F1B3A">
                      <w:pPr>
                        <w:spacing w:before="40"/>
                        <w:ind w:left="284" w:right="736"/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755AEB" w:rsidRPr="00755AEB" w:rsidSect="000A60B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680" w:right="1134" w:bottom="568" w:left="1361" w:header="68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15B7A" w14:textId="77777777" w:rsidR="00165C3C" w:rsidRDefault="00165C3C">
      <w:r>
        <w:separator/>
      </w:r>
    </w:p>
  </w:endnote>
  <w:endnote w:type="continuationSeparator" w:id="0">
    <w:p w14:paraId="13525ACB" w14:textId="77777777" w:rsidR="00165C3C" w:rsidRDefault="0016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0FB89" w14:textId="77777777" w:rsidR="00755AEB" w:rsidRDefault="00755AE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461485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7AEA07" w14:textId="77777777" w:rsidR="00360DDB" w:rsidRDefault="00360DDB" w:rsidP="00360DDB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D7D5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D7D5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E7106CD" w14:textId="77777777" w:rsidR="00412E3A" w:rsidRDefault="00412E3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704AC" w14:textId="77777777" w:rsidR="00755AEB" w:rsidRDefault="00755AE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B6D4" w14:textId="77777777" w:rsidR="00165C3C" w:rsidRDefault="00165C3C">
      <w:r>
        <w:separator/>
      </w:r>
    </w:p>
  </w:footnote>
  <w:footnote w:type="continuationSeparator" w:id="0">
    <w:p w14:paraId="74C7603A" w14:textId="77777777" w:rsidR="00165C3C" w:rsidRDefault="00165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272D1" w14:textId="77777777" w:rsidR="005E04D8" w:rsidRDefault="005E04D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C1BB59C" w14:textId="77777777" w:rsidR="005E04D8" w:rsidRDefault="005E04D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A34C" w14:textId="77777777" w:rsidR="005E04D8" w:rsidRDefault="00F862F1" w:rsidP="00E6434E">
    <w:pPr>
      <w:pStyle w:val="Kopfzeile"/>
      <w:ind w:right="360"/>
      <w:jc w:val="center"/>
    </w:pPr>
    <w:r>
      <w:rPr>
        <w:noProof/>
      </w:rPr>
      <mc:AlternateContent>
        <mc:Choice Requires="wps">
          <w:drawing>
            <wp:anchor distT="0" distB="0" distL="457200" distR="114300" simplePos="0" relativeHeight="251659264" behindDoc="0" locked="0" layoutInCell="0" allowOverlap="0" wp14:anchorId="03A4C486" wp14:editId="63140AFD">
              <wp:simplePos x="0" y="0"/>
              <wp:positionH relativeFrom="page">
                <wp:posOffset>6838950</wp:posOffset>
              </wp:positionH>
              <wp:positionV relativeFrom="page">
                <wp:posOffset>1460500</wp:posOffset>
              </wp:positionV>
              <wp:extent cx="612000" cy="7416000"/>
              <wp:effectExtent l="0" t="0" r="17145" b="13970"/>
              <wp:wrapNone/>
              <wp:docPr id="4" name="Rechtec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2000" cy="74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6">
                                <a:lumMod val="75000"/>
                                <a:lumOff val="0"/>
                                <a:alpha val="35001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6E800" w14:textId="726CB80B" w:rsidR="00792DEA" w:rsidRPr="00792DEA" w:rsidRDefault="00792DEA" w:rsidP="002A490D">
                          <w:pPr>
                            <w:pStyle w:val="berschrift1"/>
                            <w:numPr>
                              <w:ilvl w:val="0"/>
                              <w:numId w:val="0"/>
                            </w:numPr>
                            <w:spacing w:after="240"/>
                            <w:rPr>
                              <w:rStyle w:val="SchwacheHervorhebung"/>
                              <w:rFonts w:ascii="Arial" w:hAnsi="Arial" w:cs="Arial"/>
                              <w:i w:val="0"/>
                              <w:color w:val="A6A6A6"/>
                              <w:sz w:val="72"/>
                              <w:szCs w:val="72"/>
                            </w:rPr>
                          </w:pPr>
                          <w:r w:rsidRPr="00E45623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Schulfremdenprüfung</w:t>
                          </w:r>
                          <w:r w:rsidRPr="00792DEA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 xml:space="preserve"> </w:t>
                          </w:r>
                          <w:r w:rsidR="00615867" w:rsidRPr="00E45623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Haupt</w:t>
                          </w:r>
                          <w:r w:rsidRPr="00E45623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schule</w:t>
                          </w:r>
                          <w:r w:rsidRPr="00792DEA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 xml:space="preserve"> </w:t>
                          </w:r>
                          <w:r w:rsidR="00E14383" w:rsidRPr="00E45623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202</w:t>
                          </w:r>
                          <w:r w:rsidR="004950B9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56"/>
                              <w:szCs w:val="56"/>
                            </w:rPr>
                            <w:t>7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A4C486" id="Rechteck 10" o:spid="_x0000_s1044" style="position:absolute;left:0;text-align:left;margin-left:538.5pt;margin-top:115pt;width:48.2pt;height:583.95pt;z-index:251659264;visibility:visible;mso-wrap-style:square;mso-width-percent:0;mso-height-percent:0;mso-wrap-distance-left:36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" o:allowincell="f" o:allowoverlap="f" filled="f" fillcolor="#e36c0a [2409]" stroked="f" strokecolor="black [3213]">
              <v:fill opacity="22873f"/>
              <v:textbox style="layout-flow:vertical;mso-layout-flow-alt:bottom-to-top" inset="0,0,0,0">
                <w:txbxContent>
                  <w:p w14:paraId="49D6E800" w14:textId="726CB80B" w:rsidR="00792DEA" w:rsidRPr="00792DEA" w:rsidRDefault="00792DEA" w:rsidP="002A490D">
                    <w:pPr>
                      <w:pStyle w:val="berschrift1"/>
                      <w:numPr>
                        <w:ilvl w:val="0"/>
                        <w:numId w:val="0"/>
                      </w:numPr>
                      <w:spacing w:after="240"/>
                      <w:rPr>
                        <w:rStyle w:val="SchwacheHervorhebung"/>
                        <w:rFonts w:ascii="Arial" w:hAnsi="Arial" w:cs="Arial"/>
                        <w:i w:val="0"/>
                        <w:color w:val="A6A6A6"/>
                        <w:sz w:val="72"/>
                        <w:szCs w:val="72"/>
                      </w:rPr>
                    </w:pPr>
                    <w:r w:rsidRPr="00E45623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Schulfremdenprüfung</w:t>
                    </w:r>
                    <w:r w:rsidRPr="00792DEA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 xml:space="preserve"> </w:t>
                    </w:r>
                    <w:r w:rsidR="00615867" w:rsidRPr="00E45623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Haupt</w:t>
                    </w:r>
                    <w:r w:rsidRPr="00E45623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schule</w:t>
                    </w:r>
                    <w:r w:rsidRPr="00792DEA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 xml:space="preserve"> </w:t>
                    </w:r>
                    <w:r w:rsidR="00E14383" w:rsidRPr="00E45623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202</w:t>
                    </w:r>
                    <w:r w:rsidR="004950B9">
                      <w:rPr>
                        <w:rStyle w:val="SchwacheHervorhebung"/>
                        <w:rFonts w:ascii="Arial" w:hAnsi="Arial" w:cs="Arial"/>
                        <w:color w:val="A6A6A6"/>
                        <w:sz w:val="56"/>
                        <w:szCs w:val="56"/>
                      </w:rPr>
                      <w:t>7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54B6D" w14:textId="77777777" w:rsidR="00792DEA" w:rsidRPr="00792DEA" w:rsidRDefault="00F862F1" w:rsidP="00E6434E">
    <w:pPr>
      <w:pStyle w:val="Kopfzeile"/>
      <w:jc w:val="center"/>
    </w:pPr>
    <w:r>
      <w:rPr>
        <w:noProof/>
      </w:rPr>
      <w:drawing>
        <wp:inline distT="0" distB="0" distL="0" distR="0" wp14:anchorId="12F6829A" wp14:editId="15FCF6A2">
          <wp:extent cx="1894840" cy="826770"/>
          <wp:effectExtent l="0" t="0" r="0" b="0"/>
          <wp:docPr id="69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84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457200" distR="114300" simplePos="0" relativeHeight="251657216" behindDoc="1" locked="0" layoutInCell="0" allowOverlap="0" wp14:anchorId="248E7088" wp14:editId="077FD66B">
              <wp:simplePos x="0" y="0"/>
              <wp:positionH relativeFrom="page">
                <wp:posOffset>6751955</wp:posOffset>
              </wp:positionH>
              <wp:positionV relativeFrom="page">
                <wp:posOffset>1026795</wp:posOffset>
              </wp:positionV>
              <wp:extent cx="891540" cy="9298305"/>
              <wp:effectExtent l="0" t="0" r="3810" b="17145"/>
              <wp:wrapNone/>
              <wp:docPr id="1" name="Rechtec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1540" cy="929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6">
                                <a:lumMod val="75000"/>
                                <a:lumOff val="0"/>
                                <a:alpha val="35001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90AC9A" w14:textId="77777777" w:rsidR="00792DEA" w:rsidRPr="00792DEA" w:rsidRDefault="00792DEA" w:rsidP="00792DEA">
                          <w:pPr>
                            <w:pStyle w:val="berschrift1"/>
                            <w:numPr>
                              <w:ilvl w:val="0"/>
                              <w:numId w:val="0"/>
                            </w:numPr>
                            <w:spacing w:after="240"/>
                            <w:ind w:left="720"/>
                            <w:rPr>
                              <w:rStyle w:val="SchwacheHervorhebung"/>
                              <w:rFonts w:ascii="Arial" w:hAnsi="Arial" w:cs="Arial"/>
                              <w:i w:val="0"/>
                              <w:color w:val="A6A6A6"/>
                              <w:sz w:val="72"/>
                              <w:szCs w:val="72"/>
                            </w:rPr>
                          </w:pPr>
                          <w:r w:rsidRPr="00792DEA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 xml:space="preserve">Schulfremdenprüfung </w:t>
                          </w:r>
                          <w:r w:rsidR="00C33BAE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>Haupt</w:t>
                          </w:r>
                          <w:r w:rsidRPr="00792DEA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 xml:space="preserve">schule </w:t>
                          </w:r>
                          <w:r w:rsidR="002201C4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>20</w:t>
                          </w:r>
                          <w:r w:rsidR="00301F3D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>2</w:t>
                          </w:r>
                          <w:r w:rsidR="00400C6D">
                            <w:rPr>
                              <w:rStyle w:val="SchwacheHervorhebung"/>
                              <w:rFonts w:ascii="Arial" w:hAnsi="Arial" w:cs="Arial"/>
                              <w:color w:val="A6A6A6"/>
                              <w:sz w:val="72"/>
                              <w:szCs w:val="72"/>
                            </w:rPr>
                            <w:t>1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46" style="position:absolute;left:0;text-align:left;margin-left:531.65pt;margin-top:80.85pt;width:70.2pt;height:732.15pt;z-index:-251659264;visibility:visible;mso-wrap-style:square;mso-width-percent:0;mso-height-percent:0;mso-wrap-distance-left:36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" o:allowincell="f" o:allowoverlap="f" filled="f" fillcolor="#e36c0a [2409]" stroked="f" strokecolor="black [3213]">
              <v:fill opacity="22873f"/>
              <v:textbox style="layout-flow:vertical;mso-layout-flow-alt:bottom-to-top" inset="0,0,0,0">
                <w:txbxContent>
                  <w:p w:rsidR="00792DEA" w:rsidRPr="00792DEA" w:rsidRDefault="00792DEA" w:rsidP="00792DEA">
                    <w:pPr>
                      <w:pStyle w:val="berschrift1"/>
                      <w:numPr>
                        <w:ilvl w:val="0"/>
                        <w:numId w:val="0"/>
                      </w:numPr>
                      <w:spacing w:after="240"/>
                      <w:ind w:left="720"/>
                      <w:rPr>
                        <w:rStyle w:val="SchwacheHervorhebung"/>
                        <w:rFonts w:ascii="Arial" w:hAnsi="Arial" w:cs="Arial"/>
                        <w:i w:val="0"/>
                        <w:color w:val="A6A6A6"/>
                        <w:sz w:val="72"/>
                        <w:szCs w:val="72"/>
                      </w:rPr>
                    </w:pPr>
                    <w:r w:rsidRPr="00792DEA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 xml:space="preserve">Schulfremdenprüfung </w:t>
                    </w:r>
                    <w:r w:rsidR="00C33BAE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>Haupt</w:t>
                    </w:r>
                    <w:r w:rsidRPr="00792DEA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 xml:space="preserve">schule </w:t>
                    </w:r>
                    <w:r w:rsidR="002201C4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>20</w:t>
                    </w:r>
                    <w:r w:rsidR="00301F3D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>2</w:t>
                    </w:r>
                    <w:r w:rsidR="00400C6D">
                      <w:rPr>
                        <w:rStyle w:val="SchwacheHervorhebung"/>
                        <w:rFonts w:ascii="Arial" w:hAnsi="Arial" w:cs="Arial"/>
                        <w:color w:val="A6A6A6"/>
                        <w:sz w:val="72"/>
                        <w:szCs w:val="72"/>
                      </w:rPr>
                      <w:t>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0" w:legacyIndent="720"/>
      <w:lvlJc w:val="left"/>
      <w:pPr>
        <w:ind w:left="720" w:hanging="72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42952E5"/>
    <w:multiLevelType w:val="hybridMultilevel"/>
    <w:tmpl w:val="B77C9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F1C4D"/>
    <w:multiLevelType w:val="hybridMultilevel"/>
    <w:tmpl w:val="D8E8C1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5F54"/>
    <w:multiLevelType w:val="hybridMultilevel"/>
    <w:tmpl w:val="B43275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06FB3"/>
    <w:multiLevelType w:val="hybridMultilevel"/>
    <w:tmpl w:val="300A5824"/>
    <w:lvl w:ilvl="0" w:tplc="CBB42C96">
      <w:start w:val="1"/>
      <w:numFmt w:val="lowerLetter"/>
      <w:lvlText w:val="%1.)"/>
      <w:lvlJc w:val="left"/>
      <w:pPr>
        <w:ind w:left="786" w:hanging="360"/>
      </w:pPr>
      <w:rPr>
        <w:rFonts w:hint="default"/>
        <w:b w:val="0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60492"/>
    <w:multiLevelType w:val="hybridMultilevel"/>
    <w:tmpl w:val="F36CF58E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01A1C7A"/>
    <w:multiLevelType w:val="hybridMultilevel"/>
    <w:tmpl w:val="4A84F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97501"/>
    <w:multiLevelType w:val="singleLevel"/>
    <w:tmpl w:val="12C2DBD2"/>
    <w:lvl w:ilvl="0">
      <w:start w:val="1"/>
      <w:numFmt w:val="upperRoman"/>
      <w:pStyle w:val="berschrift6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9" w15:restartNumberingAfterBreak="0">
    <w:nsid w:val="30FC7AD6"/>
    <w:multiLevelType w:val="hybridMultilevel"/>
    <w:tmpl w:val="6BBA23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A193C"/>
    <w:multiLevelType w:val="hybridMultilevel"/>
    <w:tmpl w:val="788896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F760F"/>
    <w:multiLevelType w:val="hybridMultilevel"/>
    <w:tmpl w:val="F42A9452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27CCB"/>
    <w:multiLevelType w:val="hybridMultilevel"/>
    <w:tmpl w:val="86E68B7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05D64"/>
    <w:multiLevelType w:val="hybridMultilevel"/>
    <w:tmpl w:val="89B68DF4"/>
    <w:lvl w:ilvl="0" w:tplc="4276F9E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07DF8"/>
    <w:multiLevelType w:val="hybridMultilevel"/>
    <w:tmpl w:val="03F081BA"/>
    <w:lvl w:ilvl="0" w:tplc="3BD25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72AB2"/>
    <w:multiLevelType w:val="hybridMultilevel"/>
    <w:tmpl w:val="73C48C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A4F3C"/>
    <w:multiLevelType w:val="hybridMultilevel"/>
    <w:tmpl w:val="01BE24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6555D6"/>
    <w:multiLevelType w:val="hybridMultilevel"/>
    <w:tmpl w:val="83829E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BA79CA"/>
    <w:multiLevelType w:val="hybridMultilevel"/>
    <w:tmpl w:val="DEA622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AF2A68"/>
    <w:multiLevelType w:val="hybridMultilevel"/>
    <w:tmpl w:val="EF5C3390"/>
    <w:lvl w:ilvl="0" w:tplc="9B6CE32A">
      <w:start w:val="1"/>
      <w:numFmt w:val="lowerLetter"/>
      <w:lvlText w:val="%1)"/>
      <w:lvlJc w:val="left"/>
      <w:pPr>
        <w:ind w:left="1077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6FBF4DC6"/>
    <w:multiLevelType w:val="hybridMultilevel"/>
    <w:tmpl w:val="D47414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F70E23"/>
    <w:multiLevelType w:val="hybridMultilevel"/>
    <w:tmpl w:val="261432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47098"/>
    <w:multiLevelType w:val="hybridMultilevel"/>
    <w:tmpl w:val="10BC6C4C"/>
    <w:lvl w:ilvl="0" w:tplc="0407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1D3129"/>
    <w:multiLevelType w:val="hybridMultilevel"/>
    <w:tmpl w:val="5B58A4E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EC81DB1"/>
    <w:multiLevelType w:val="hybridMultilevel"/>
    <w:tmpl w:val="AAF401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972418">
    <w:abstractNumId w:val="0"/>
  </w:num>
  <w:num w:numId="2" w16cid:durableId="1025641245">
    <w:abstractNumId w:val="10"/>
  </w:num>
  <w:num w:numId="3" w16cid:durableId="2095086290">
    <w:abstractNumId w:val="17"/>
  </w:num>
  <w:num w:numId="4" w16cid:durableId="421071930">
    <w:abstractNumId w:val="16"/>
  </w:num>
  <w:num w:numId="5" w16cid:durableId="818810555">
    <w:abstractNumId w:val="18"/>
  </w:num>
  <w:num w:numId="6" w16cid:durableId="2106337062">
    <w:abstractNumId w:val="12"/>
  </w:num>
  <w:num w:numId="7" w16cid:durableId="97151557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14" w:hanging="283"/>
        </w:pPr>
        <w:rPr>
          <w:rFonts w:ascii="Symbol" w:hAnsi="Symbol" w:hint="default"/>
        </w:rPr>
      </w:lvl>
    </w:lvlOverride>
  </w:num>
  <w:num w:numId="8" w16cid:durableId="324600785">
    <w:abstractNumId w:val="21"/>
  </w:num>
  <w:num w:numId="9" w16cid:durableId="996884532">
    <w:abstractNumId w:val="15"/>
  </w:num>
  <w:num w:numId="10" w16cid:durableId="112598026">
    <w:abstractNumId w:val="2"/>
  </w:num>
  <w:num w:numId="11" w16cid:durableId="1727098276">
    <w:abstractNumId w:val="7"/>
  </w:num>
  <w:num w:numId="12" w16cid:durableId="849216964">
    <w:abstractNumId w:val="24"/>
  </w:num>
  <w:num w:numId="13" w16cid:durableId="1360737958">
    <w:abstractNumId w:val="8"/>
    <w:lvlOverride w:ilvl="0">
      <w:startOverride w:val="1"/>
    </w:lvlOverride>
  </w:num>
  <w:num w:numId="14" w16cid:durableId="1993169714">
    <w:abstractNumId w:val="6"/>
  </w:num>
  <w:num w:numId="15" w16cid:durableId="1350133040">
    <w:abstractNumId w:val="23"/>
  </w:num>
  <w:num w:numId="16" w16cid:durableId="1551569558">
    <w:abstractNumId w:val="22"/>
  </w:num>
  <w:num w:numId="17" w16cid:durableId="1089275669">
    <w:abstractNumId w:val="9"/>
  </w:num>
  <w:num w:numId="18" w16cid:durableId="2071806553">
    <w:abstractNumId w:val="4"/>
  </w:num>
  <w:num w:numId="19" w16cid:durableId="316228913">
    <w:abstractNumId w:val="3"/>
  </w:num>
  <w:num w:numId="20" w16cid:durableId="394746327">
    <w:abstractNumId w:val="5"/>
  </w:num>
  <w:num w:numId="21" w16cid:durableId="572785797">
    <w:abstractNumId w:val="11"/>
  </w:num>
  <w:num w:numId="22" w16cid:durableId="149492819">
    <w:abstractNumId w:val="20"/>
  </w:num>
  <w:num w:numId="23" w16cid:durableId="1055470623">
    <w:abstractNumId w:val="14"/>
  </w:num>
  <w:num w:numId="24" w16cid:durableId="429085121">
    <w:abstractNumId w:val="13"/>
  </w:num>
  <w:num w:numId="25" w16cid:durableId="5644853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9ED"/>
    <w:rsid w:val="00000B69"/>
    <w:rsid w:val="00017F6B"/>
    <w:rsid w:val="000307F0"/>
    <w:rsid w:val="00040B11"/>
    <w:rsid w:val="00053AB5"/>
    <w:rsid w:val="00062E24"/>
    <w:rsid w:val="00084700"/>
    <w:rsid w:val="00096958"/>
    <w:rsid w:val="000A60BA"/>
    <w:rsid w:val="000B1DA5"/>
    <w:rsid w:val="000C3495"/>
    <w:rsid w:val="000E2CE7"/>
    <w:rsid w:val="000E7A4C"/>
    <w:rsid w:val="000F1B3A"/>
    <w:rsid w:val="000F505C"/>
    <w:rsid w:val="00101BFA"/>
    <w:rsid w:val="0010789A"/>
    <w:rsid w:val="00121701"/>
    <w:rsid w:val="001301E7"/>
    <w:rsid w:val="0013075A"/>
    <w:rsid w:val="00141CD1"/>
    <w:rsid w:val="00142A27"/>
    <w:rsid w:val="0015779D"/>
    <w:rsid w:val="00157C9C"/>
    <w:rsid w:val="00162861"/>
    <w:rsid w:val="0016324D"/>
    <w:rsid w:val="00165C3C"/>
    <w:rsid w:val="0017048B"/>
    <w:rsid w:val="00171E4A"/>
    <w:rsid w:val="00183D66"/>
    <w:rsid w:val="00196107"/>
    <w:rsid w:val="001C2E26"/>
    <w:rsid w:val="001C72A5"/>
    <w:rsid w:val="001D0692"/>
    <w:rsid w:val="001D3E8A"/>
    <w:rsid w:val="001D7FA4"/>
    <w:rsid w:val="001E1468"/>
    <w:rsid w:val="001E4728"/>
    <w:rsid w:val="001E6931"/>
    <w:rsid w:val="00203238"/>
    <w:rsid w:val="0020459D"/>
    <w:rsid w:val="00204C40"/>
    <w:rsid w:val="00210D97"/>
    <w:rsid w:val="002201C4"/>
    <w:rsid w:val="00220FFD"/>
    <w:rsid w:val="002334FB"/>
    <w:rsid w:val="002516E9"/>
    <w:rsid w:val="0025664A"/>
    <w:rsid w:val="00263141"/>
    <w:rsid w:val="00273091"/>
    <w:rsid w:val="00281BB4"/>
    <w:rsid w:val="0029415E"/>
    <w:rsid w:val="00295522"/>
    <w:rsid w:val="00296828"/>
    <w:rsid w:val="002A3F9E"/>
    <w:rsid w:val="002A490D"/>
    <w:rsid w:val="002B19F7"/>
    <w:rsid w:val="002D2D00"/>
    <w:rsid w:val="002D7220"/>
    <w:rsid w:val="002D77DA"/>
    <w:rsid w:val="002E481C"/>
    <w:rsid w:val="002E6FBA"/>
    <w:rsid w:val="00301F3D"/>
    <w:rsid w:val="0031457F"/>
    <w:rsid w:val="003204B0"/>
    <w:rsid w:val="00336500"/>
    <w:rsid w:val="0033779A"/>
    <w:rsid w:val="00355CDC"/>
    <w:rsid w:val="00360DDB"/>
    <w:rsid w:val="00364A8F"/>
    <w:rsid w:val="0036612B"/>
    <w:rsid w:val="00366AD5"/>
    <w:rsid w:val="003B4FA4"/>
    <w:rsid w:val="003D03B0"/>
    <w:rsid w:val="003E3471"/>
    <w:rsid w:val="003E5240"/>
    <w:rsid w:val="003E689A"/>
    <w:rsid w:val="00400C6D"/>
    <w:rsid w:val="004015A8"/>
    <w:rsid w:val="004066FC"/>
    <w:rsid w:val="00410434"/>
    <w:rsid w:val="00412E3A"/>
    <w:rsid w:val="00425CCA"/>
    <w:rsid w:val="00433258"/>
    <w:rsid w:val="00440135"/>
    <w:rsid w:val="004419F3"/>
    <w:rsid w:val="00457D1B"/>
    <w:rsid w:val="00463460"/>
    <w:rsid w:val="00465860"/>
    <w:rsid w:val="00471F61"/>
    <w:rsid w:val="00477EF5"/>
    <w:rsid w:val="00483F4A"/>
    <w:rsid w:val="00485B23"/>
    <w:rsid w:val="00486C73"/>
    <w:rsid w:val="0048703F"/>
    <w:rsid w:val="00494173"/>
    <w:rsid w:val="004950B9"/>
    <w:rsid w:val="00495979"/>
    <w:rsid w:val="004C3848"/>
    <w:rsid w:val="004D0B2F"/>
    <w:rsid w:val="004D1745"/>
    <w:rsid w:val="004D634B"/>
    <w:rsid w:val="004F29F6"/>
    <w:rsid w:val="004F4705"/>
    <w:rsid w:val="005026C1"/>
    <w:rsid w:val="00511652"/>
    <w:rsid w:val="00515728"/>
    <w:rsid w:val="005202B2"/>
    <w:rsid w:val="0053441D"/>
    <w:rsid w:val="005376C4"/>
    <w:rsid w:val="005814C2"/>
    <w:rsid w:val="0058314E"/>
    <w:rsid w:val="00583458"/>
    <w:rsid w:val="00586405"/>
    <w:rsid w:val="00591E37"/>
    <w:rsid w:val="005B34BE"/>
    <w:rsid w:val="005C0C66"/>
    <w:rsid w:val="005C2F43"/>
    <w:rsid w:val="005C3989"/>
    <w:rsid w:val="005C3A78"/>
    <w:rsid w:val="005D1860"/>
    <w:rsid w:val="005E04D8"/>
    <w:rsid w:val="005F388E"/>
    <w:rsid w:val="005F4436"/>
    <w:rsid w:val="005F76F4"/>
    <w:rsid w:val="00601E1C"/>
    <w:rsid w:val="00615867"/>
    <w:rsid w:val="006265D0"/>
    <w:rsid w:val="00637B53"/>
    <w:rsid w:val="006422B6"/>
    <w:rsid w:val="00646D41"/>
    <w:rsid w:val="00647466"/>
    <w:rsid w:val="006556C2"/>
    <w:rsid w:val="006624FE"/>
    <w:rsid w:val="00662585"/>
    <w:rsid w:val="0066345C"/>
    <w:rsid w:val="00681BE8"/>
    <w:rsid w:val="00697687"/>
    <w:rsid w:val="006B12C2"/>
    <w:rsid w:val="006B4FA5"/>
    <w:rsid w:val="006C7C14"/>
    <w:rsid w:val="006D121D"/>
    <w:rsid w:val="006E15FE"/>
    <w:rsid w:val="006E1B44"/>
    <w:rsid w:val="00713449"/>
    <w:rsid w:val="007321CF"/>
    <w:rsid w:val="007414C1"/>
    <w:rsid w:val="0074489F"/>
    <w:rsid w:val="00752086"/>
    <w:rsid w:val="00755AEB"/>
    <w:rsid w:val="00763E3A"/>
    <w:rsid w:val="00783A22"/>
    <w:rsid w:val="00785A9B"/>
    <w:rsid w:val="00790FA2"/>
    <w:rsid w:val="00792DEA"/>
    <w:rsid w:val="007A15E3"/>
    <w:rsid w:val="007A529C"/>
    <w:rsid w:val="007C0A67"/>
    <w:rsid w:val="007D001D"/>
    <w:rsid w:val="007D4BF1"/>
    <w:rsid w:val="007D7E79"/>
    <w:rsid w:val="007E1B23"/>
    <w:rsid w:val="0081005D"/>
    <w:rsid w:val="00812F7D"/>
    <w:rsid w:val="00822FDB"/>
    <w:rsid w:val="0083463C"/>
    <w:rsid w:val="0083652C"/>
    <w:rsid w:val="00860F78"/>
    <w:rsid w:val="00882D9D"/>
    <w:rsid w:val="00891722"/>
    <w:rsid w:val="00891E15"/>
    <w:rsid w:val="0089429D"/>
    <w:rsid w:val="00894C52"/>
    <w:rsid w:val="00904B4A"/>
    <w:rsid w:val="009073EA"/>
    <w:rsid w:val="0091631E"/>
    <w:rsid w:val="00917D2B"/>
    <w:rsid w:val="0093588D"/>
    <w:rsid w:val="009457DF"/>
    <w:rsid w:val="00955426"/>
    <w:rsid w:val="009570A6"/>
    <w:rsid w:val="00964521"/>
    <w:rsid w:val="009654F9"/>
    <w:rsid w:val="0096570D"/>
    <w:rsid w:val="009718AE"/>
    <w:rsid w:val="009C38C8"/>
    <w:rsid w:val="009D0716"/>
    <w:rsid w:val="009E4885"/>
    <w:rsid w:val="009E7F5B"/>
    <w:rsid w:val="00A15E18"/>
    <w:rsid w:val="00A200B8"/>
    <w:rsid w:val="00A32490"/>
    <w:rsid w:val="00A4448B"/>
    <w:rsid w:val="00A45515"/>
    <w:rsid w:val="00A6170B"/>
    <w:rsid w:val="00A65DFB"/>
    <w:rsid w:val="00A81F8E"/>
    <w:rsid w:val="00A8270E"/>
    <w:rsid w:val="00AB4205"/>
    <w:rsid w:val="00AC5676"/>
    <w:rsid w:val="00AF1A67"/>
    <w:rsid w:val="00B0301A"/>
    <w:rsid w:val="00B107E0"/>
    <w:rsid w:val="00B12063"/>
    <w:rsid w:val="00B12188"/>
    <w:rsid w:val="00B153FE"/>
    <w:rsid w:val="00B173AC"/>
    <w:rsid w:val="00B2306D"/>
    <w:rsid w:val="00B23DE0"/>
    <w:rsid w:val="00B37B7F"/>
    <w:rsid w:val="00B4161C"/>
    <w:rsid w:val="00B510FE"/>
    <w:rsid w:val="00B54AC8"/>
    <w:rsid w:val="00B54AEE"/>
    <w:rsid w:val="00B55FFA"/>
    <w:rsid w:val="00B57803"/>
    <w:rsid w:val="00B61477"/>
    <w:rsid w:val="00B74947"/>
    <w:rsid w:val="00B9015E"/>
    <w:rsid w:val="00B909E5"/>
    <w:rsid w:val="00BD7D54"/>
    <w:rsid w:val="00BE4B82"/>
    <w:rsid w:val="00BE54C3"/>
    <w:rsid w:val="00BE652A"/>
    <w:rsid w:val="00BF0932"/>
    <w:rsid w:val="00BF113E"/>
    <w:rsid w:val="00BF3A8C"/>
    <w:rsid w:val="00BF53FB"/>
    <w:rsid w:val="00BF61EA"/>
    <w:rsid w:val="00BF6211"/>
    <w:rsid w:val="00C058EE"/>
    <w:rsid w:val="00C16769"/>
    <w:rsid w:val="00C301D6"/>
    <w:rsid w:val="00C33BAE"/>
    <w:rsid w:val="00C40C16"/>
    <w:rsid w:val="00C45129"/>
    <w:rsid w:val="00C507F8"/>
    <w:rsid w:val="00C862E4"/>
    <w:rsid w:val="00C86936"/>
    <w:rsid w:val="00CA47C9"/>
    <w:rsid w:val="00CA7DB5"/>
    <w:rsid w:val="00CB3E5C"/>
    <w:rsid w:val="00CB485B"/>
    <w:rsid w:val="00CC70C6"/>
    <w:rsid w:val="00CD0168"/>
    <w:rsid w:val="00CD664F"/>
    <w:rsid w:val="00CF0E61"/>
    <w:rsid w:val="00CF5131"/>
    <w:rsid w:val="00D030BA"/>
    <w:rsid w:val="00D0653F"/>
    <w:rsid w:val="00D306E4"/>
    <w:rsid w:val="00D35E65"/>
    <w:rsid w:val="00D55EFE"/>
    <w:rsid w:val="00D55FAB"/>
    <w:rsid w:val="00D572BD"/>
    <w:rsid w:val="00D625B6"/>
    <w:rsid w:val="00D70317"/>
    <w:rsid w:val="00D84142"/>
    <w:rsid w:val="00D852AA"/>
    <w:rsid w:val="00D92978"/>
    <w:rsid w:val="00D97859"/>
    <w:rsid w:val="00DB3F3B"/>
    <w:rsid w:val="00DC3CC0"/>
    <w:rsid w:val="00DC45A8"/>
    <w:rsid w:val="00DD3A22"/>
    <w:rsid w:val="00DE3F8B"/>
    <w:rsid w:val="00DE404B"/>
    <w:rsid w:val="00DF2542"/>
    <w:rsid w:val="00E14383"/>
    <w:rsid w:val="00E25820"/>
    <w:rsid w:val="00E26858"/>
    <w:rsid w:val="00E30F9E"/>
    <w:rsid w:val="00E330B6"/>
    <w:rsid w:val="00E45623"/>
    <w:rsid w:val="00E477EC"/>
    <w:rsid w:val="00E64258"/>
    <w:rsid w:val="00E6434E"/>
    <w:rsid w:val="00E8322A"/>
    <w:rsid w:val="00E86E46"/>
    <w:rsid w:val="00EB6A6B"/>
    <w:rsid w:val="00ED3B1B"/>
    <w:rsid w:val="00EE2D89"/>
    <w:rsid w:val="00EF7FF8"/>
    <w:rsid w:val="00F0743D"/>
    <w:rsid w:val="00F167F7"/>
    <w:rsid w:val="00F20D24"/>
    <w:rsid w:val="00F229ED"/>
    <w:rsid w:val="00F36D5A"/>
    <w:rsid w:val="00F45090"/>
    <w:rsid w:val="00F53F2C"/>
    <w:rsid w:val="00F605CA"/>
    <w:rsid w:val="00F631F4"/>
    <w:rsid w:val="00F862F1"/>
    <w:rsid w:val="00F86C5A"/>
    <w:rsid w:val="00FA139F"/>
    <w:rsid w:val="00FA1488"/>
    <w:rsid w:val="00FB7BAC"/>
    <w:rsid w:val="00FC1A80"/>
    <w:rsid w:val="00FC319A"/>
    <w:rsid w:val="00FD67EC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/>
    <o:shapelayout v:ext="edit">
      <o:idmap v:ext="edit" data="1"/>
    </o:shapelayout>
  </w:shapeDefaults>
  <w:decimalSymbol w:val=","/>
  <w:listSeparator w:val=";"/>
  <w14:docId w14:val="1FE34A21"/>
  <w15:docId w15:val="{0AEB35B4-AE12-497A-85B8-3F8299BB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E488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  <w:outlineLvl w:val="0"/>
    </w:pPr>
    <w:rPr>
      <w:rFonts w:ascii="Times New Roman" w:hAnsi="Times New Roman"/>
      <w:b/>
      <w:sz w:val="2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  <w:outlineLvl w:val="1"/>
    </w:pPr>
    <w:rPr>
      <w:rFonts w:ascii="Times New Roman" w:hAnsi="Times New Roman"/>
      <w:b/>
      <w:sz w:val="2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  <w:jc w:val="both"/>
      <w:outlineLvl w:val="2"/>
    </w:pPr>
    <w:rPr>
      <w:rFonts w:ascii="Times New Roman" w:hAnsi="Times New Roman"/>
      <w:b/>
      <w:sz w:val="22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E86E4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6">
    <w:name w:val="heading 6"/>
    <w:basedOn w:val="Standard"/>
    <w:next w:val="Standard"/>
    <w:link w:val="berschrift6Zchn"/>
    <w:qFormat/>
    <w:rsid w:val="00955426"/>
    <w:pPr>
      <w:keepNext/>
      <w:numPr>
        <w:numId w:val="13"/>
      </w:numPr>
      <w:tabs>
        <w:tab w:val="num" w:pos="284"/>
      </w:tabs>
      <w:jc w:val="both"/>
      <w:outlineLvl w:val="5"/>
    </w:pPr>
    <w:rPr>
      <w:rFonts w:eastAsia="Arial Unicode MS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</w:pPr>
    <w:rPr>
      <w:rFonts w:ascii="Times New Roman" w:hAnsi="Times New Roman"/>
      <w:sz w:val="22"/>
    </w:rPr>
  </w:style>
  <w:style w:type="paragraph" w:styleId="Textkrper2">
    <w:name w:val="Body Text 2"/>
    <w:basedOn w:val="Stand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/>
    </w:pPr>
    <w:rPr>
      <w:rFonts w:ascii="Times New Roman" w:hAnsi="Times New Roman"/>
      <w:b/>
      <w:sz w:val="22"/>
    </w:rPr>
  </w:style>
  <w:style w:type="character" w:styleId="Seitenzahl">
    <w:name w:val="page number"/>
    <w:basedOn w:val="Absatz-Standardschriftart"/>
  </w:style>
  <w:style w:type="paragraph" w:styleId="Textkrper3">
    <w:name w:val="Body Text 3"/>
    <w:basedOn w:val="Standard"/>
    <w:pPr>
      <w:tabs>
        <w:tab w:val="left" w:pos="0"/>
      </w:tabs>
    </w:pPr>
    <w:rPr>
      <w:rFonts w:ascii="Times New Roman" w:hAnsi="Times New Roman"/>
      <w:sz w:val="20"/>
    </w:rPr>
  </w:style>
  <w:style w:type="paragraph" w:styleId="Sprechblasentext">
    <w:name w:val="Balloon Text"/>
    <w:basedOn w:val="Standard"/>
    <w:semiHidden/>
    <w:rsid w:val="00B510FE"/>
    <w:rPr>
      <w:rFonts w:ascii="Tahoma" w:hAnsi="Tahoma" w:cs="Tahoma"/>
      <w:sz w:val="16"/>
      <w:szCs w:val="16"/>
    </w:rPr>
  </w:style>
  <w:style w:type="character" w:styleId="Hyperlink">
    <w:name w:val="Hyperlink"/>
    <w:rsid w:val="00142A27"/>
    <w:rPr>
      <w:color w:val="0000FF"/>
      <w:u w:val="single"/>
    </w:rPr>
  </w:style>
  <w:style w:type="character" w:styleId="BesuchterLink">
    <w:name w:val="FollowedHyperlink"/>
    <w:rsid w:val="00142A27"/>
    <w:rPr>
      <w:color w:val="800080"/>
      <w:u w:val="single"/>
    </w:rPr>
  </w:style>
  <w:style w:type="character" w:customStyle="1" w:styleId="KopfzeileZchn">
    <w:name w:val="Kopfzeile Zchn"/>
    <w:link w:val="Kopfzeile"/>
    <w:uiPriority w:val="99"/>
    <w:rsid w:val="00792DEA"/>
    <w:rPr>
      <w:rFonts w:ascii="Arial" w:hAnsi="Arial"/>
      <w:sz w:val="24"/>
    </w:rPr>
  </w:style>
  <w:style w:type="character" w:styleId="SchwacheHervorhebung">
    <w:name w:val="Subtle Emphasis"/>
    <w:uiPriority w:val="19"/>
    <w:qFormat/>
    <w:rsid w:val="00792DEA"/>
    <w:rPr>
      <w:i/>
      <w:iCs/>
      <w:color w:val="808080"/>
    </w:rPr>
  </w:style>
  <w:style w:type="character" w:customStyle="1" w:styleId="berschrift4Zchn">
    <w:name w:val="Überschrift 4 Zchn"/>
    <w:link w:val="berschrift4"/>
    <w:semiHidden/>
    <w:rsid w:val="00E86E46"/>
    <w:rPr>
      <w:rFonts w:ascii="Calibri" w:eastAsia="Times New Roman" w:hAnsi="Calibri" w:cs="Times New Roman"/>
      <w:b/>
      <w:bCs/>
      <w:sz w:val="28"/>
      <w:szCs w:val="28"/>
    </w:rPr>
  </w:style>
  <w:style w:type="paragraph" w:styleId="Listenabsatz">
    <w:name w:val="List Paragraph"/>
    <w:basedOn w:val="Standard"/>
    <w:uiPriority w:val="34"/>
    <w:qFormat/>
    <w:rsid w:val="00F862F1"/>
    <w:pPr>
      <w:ind w:left="708"/>
    </w:pPr>
  </w:style>
  <w:style w:type="character" w:customStyle="1" w:styleId="berschrift6Zchn">
    <w:name w:val="Überschrift 6 Zchn"/>
    <w:basedOn w:val="Absatz-Standardschriftart"/>
    <w:link w:val="berschrift6"/>
    <w:rsid w:val="00955426"/>
    <w:rPr>
      <w:rFonts w:ascii="Arial" w:eastAsia="Arial Unicode MS" w:hAnsi="Arial"/>
      <w:b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412E3A"/>
    <w:rPr>
      <w:rFonts w:ascii="Arial" w:hAnsi="Arial"/>
      <w:sz w:val="24"/>
    </w:rPr>
  </w:style>
  <w:style w:type="paragraph" w:customStyle="1" w:styleId="Default">
    <w:name w:val="Default"/>
    <w:basedOn w:val="Standard"/>
    <w:rsid w:val="00681BE8"/>
    <w:pPr>
      <w:autoSpaceDE w:val="0"/>
      <w:autoSpaceDN w:val="0"/>
    </w:pPr>
    <w:rPr>
      <w:rFonts w:eastAsiaTheme="minorHAnsi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4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ulamt-backnang.de/,Lde/Startseite/Pr&#252;fungen/Schulfremdenpruefung" TargetMode="External"/><Relationship Id="rId13" Type="http://schemas.openxmlformats.org/officeDocument/2006/relationships/hyperlink" Target="mailto:Nicola.Rosenfelder@ssa-bk.kv.bwl.d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Nicola.Rosenfelder@ssa-bk.kv.bwl.d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ark-verlag.d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buhv.de/pauke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bildungsplaene-bw.de/,Lde/LS/BP2016BW/ALLG/SEK1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VORLAGEN\BKSSA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54E46-8991-4530-B1DB-BFAC5DB2C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BKSSA.DOT</Template>
  <TotalTime>0</TotalTime>
  <Pages>3</Pages>
  <Words>894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RSA 2000-SFP</vt:lpstr>
    </vt:vector>
  </TitlesOfParts>
  <Company>Baden-Württemberg</Company>
  <LinksUpToDate>false</LinksUpToDate>
  <CharactersWithSpaces>7636</CharactersWithSpaces>
  <SharedDoc>false</SharedDoc>
  <HLinks>
    <vt:vector size="48" baseType="variant">
      <vt:variant>
        <vt:i4>8323184</vt:i4>
      </vt:variant>
      <vt:variant>
        <vt:i4>21</vt:i4>
      </vt:variant>
      <vt:variant>
        <vt:i4>0</vt:i4>
      </vt:variant>
      <vt:variant>
        <vt:i4>5</vt:i4>
      </vt:variant>
      <vt:variant>
        <vt:lpwstr>http://www.schule-bw.de/service/schulbuchlisten</vt:lpwstr>
      </vt:variant>
      <vt:variant>
        <vt:lpwstr/>
      </vt:variant>
      <vt:variant>
        <vt:i4>1310731</vt:i4>
      </vt:variant>
      <vt:variant>
        <vt:i4>18</vt:i4>
      </vt:variant>
      <vt:variant>
        <vt:i4>0</vt:i4>
      </vt:variant>
      <vt:variant>
        <vt:i4>5</vt:i4>
      </vt:variant>
      <vt:variant>
        <vt:lpwstr>http://www.stark-verlag.de/reihen/default.asp?reihe=86&amp;typ=1</vt:lpwstr>
      </vt:variant>
      <vt:variant>
        <vt:lpwstr/>
      </vt:variant>
      <vt:variant>
        <vt:i4>78</vt:i4>
      </vt:variant>
      <vt:variant>
        <vt:i4>15</vt:i4>
      </vt:variant>
      <vt:variant>
        <vt:i4>0</vt:i4>
      </vt:variant>
      <vt:variant>
        <vt:i4>5</vt:i4>
      </vt:variant>
      <vt:variant>
        <vt:lpwstr>http://www.buhv.de/pauker-lernhilfen/prufungsvorbereitung/baden-wurttemberg.html</vt:lpwstr>
      </vt:variant>
      <vt:variant>
        <vt:lpwstr/>
      </vt:variant>
      <vt:variant>
        <vt:i4>87</vt:i4>
      </vt:variant>
      <vt:variant>
        <vt:i4>12</vt:i4>
      </vt:variant>
      <vt:variant>
        <vt:i4>0</vt:i4>
      </vt:variant>
      <vt:variant>
        <vt:i4>5</vt:i4>
      </vt:variant>
      <vt:variant>
        <vt:lpwstr>http://www.schule-bw.de/schularten/realschule/pruefungen/</vt:lpwstr>
      </vt:variant>
      <vt:variant>
        <vt:lpwstr/>
      </vt:variant>
      <vt:variant>
        <vt:i4>1835038</vt:i4>
      </vt:variant>
      <vt:variant>
        <vt:i4>9</vt:i4>
      </vt:variant>
      <vt:variant>
        <vt:i4>0</vt:i4>
      </vt:variant>
      <vt:variant>
        <vt:i4>5</vt:i4>
      </vt:variant>
      <vt:variant>
        <vt:lpwstr>http://www.kultusportal-bw.de/,Lde/770293</vt:lpwstr>
      </vt:variant>
      <vt:variant>
        <vt:lpwstr/>
      </vt:variant>
      <vt:variant>
        <vt:i4>2818102</vt:i4>
      </vt:variant>
      <vt:variant>
        <vt:i4>6</vt:i4>
      </vt:variant>
      <vt:variant>
        <vt:i4>0</vt:i4>
      </vt:variant>
      <vt:variant>
        <vt:i4>5</vt:i4>
      </vt:variant>
      <vt:variant>
        <vt:lpwstr>http://www.bildung-staerkt-menschen.de/unterstuetzung/schularten/Rs</vt:lpwstr>
      </vt:variant>
      <vt:variant>
        <vt:lpwstr/>
      </vt:variant>
      <vt:variant>
        <vt:i4>1966176</vt:i4>
      </vt:variant>
      <vt:variant>
        <vt:i4>3</vt:i4>
      </vt:variant>
      <vt:variant>
        <vt:i4>0</vt:i4>
      </vt:variant>
      <vt:variant>
        <vt:i4>5</vt:i4>
      </vt:variant>
      <vt:variant>
        <vt:lpwstr>mailto:poststelle@ssa-lb.kv.bwl.de</vt:lpwstr>
      </vt:variant>
      <vt:variant>
        <vt:lpwstr/>
      </vt:variant>
      <vt:variant>
        <vt:i4>1966088</vt:i4>
      </vt:variant>
      <vt:variant>
        <vt:i4>0</vt:i4>
      </vt:variant>
      <vt:variant>
        <vt:i4>0</vt:i4>
      </vt:variant>
      <vt:variant>
        <vt:i4>5</vt:i4>
      </vt:variant>
      <vt:variant>
        <vt:lpwstr>http://www.ssa-lb.de/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RSA 2000-SFP</dc:title>
  <dc:subject>SFP1</dc:subject>
  <dc:creator>Kunert;Kurzmann, Harald (SSA Ludwigsburg);Packmor, Cornelia (SSA Ludwigsburg)</dc:creator>
  <cp:lastModifiedBy>Rosenfelder, Nicola (SSA Backnang)</cp:lastModifiedBy>
  <cp:revision>6</cp:revision>
  <cp:lastPrinted>2024-07-18T08:59:00Z</cp:lastPrinted>
  <dcterms:created xsi:type="dcterms:W3CDTF">2026-07-02T10:51:00Z</dcterms:created>
  <dcterms:modified xsi:type="dcterms:W3CDTF">2026-09-17T09:30:00Z</dcterms:modified>
</cp:coreProperties>
</file>