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8B5" w:rsidRPr="000D625C" w:rsidRDefault="00F24931" w:rsidP="006178B5">
      <w:pPr>
        <w:spacing w:after="0" w:line="240" w:lineRule="auto"/>
        <w:rPr>
          <w:rFonts w:ascii="Arial" w:hAnsi="Arial" w:cs="Arial"/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8890</wp:posOffset>
                </wp:positionV>
                <wp:extent cx="4484370" cy="1125220"/>
                <wp:effectExtent l="0" t="0" r="11430" b="177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66C" w:rsidRDefault="0018366C" w:rsidP="0018366C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Wittumschule</w:t>
                            </w:r>
                            <w:r w:rsidRPr="00FA56E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Urbach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25B8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Gemeinschaftssc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hule</w:t>
                            </w:r>
                          </w:p>
                          <w:p w:rsidR="0018366C" w:rsidRPr="00D7625F" w:rsidRDefault="0018366C" w:rsidP="0018366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25B8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hule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4.4pt;margin-top:.7pt;width:353.1pt;height:8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" strokecolor="window">
                <v:textbox>
                  <w:txbxContent>
                    <w:p w:rsidR="0018366C" w:rsidRDefault="0018366C" w:rsidP="0018366C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Wittumschule</w:t>
                      </w:r>
                      <w:r w:rsidRPr="00FA56E5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Urbach</w:t>
                      </w:r>
                      <w:r>
                        <w:rPr>
                          <w:rFonts w:ascii="Arial" w:hAnsi="Arial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C25B82">
                        <w:rPr>
                          <w:rFonts w:ascii="Arial" w:hAnsi="Arial" w:cs="Arial"/>
                          <w:sz w:val="56"/>
                          <w:szCs w:val="56"/>
                        </w:rPr>
                        <w:t>Gemeinschaftssc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hule</w:t>
                      </w:r>
                    </w:p>
                    <w:p w:rsidR="0018366C" w:rsidRPr="00D7625F" w:rsidRDefault="0018366C" w:rsidP="0018366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C25B82">
                        <w:rPr>
                          <w:rFonts w:ascii="Arial" w:hAnsi="Arial" w:cs="Arial"/>
                          <w:sz w:val="56"/>
                          <w:szCs w:val="56"/>
                        </w:rPr>
                        <w:t>hule</w:t>
                      </w:r>
                    </w:p>
                  </w:txbxContent>
                </v:textbox>
              </v:shape>
            </w:pict>
          </mc:Fallback>
        </mc:AlternateContent>
      </w:r>
      <w:r w:rsidR="00501D8B">
        <w:rPr>
          <w:noProof/>
          <w:lang w:eastAsia="de-DE"/>
        </w:rPr>
        <w:t xml:space="preserve"> </w:t>
      </w:r>
    </w:p>
    <w:p w:rsidR="0018366C" w:rsidRPr="000D625C" w:rsidRDefault="0018366C" w:rsidP="00E71A68">
      <w:pPr>
        <w:jc w:val="center"/>
        <w:rPr>
          <w:rFonts w:ascii="Arial" w:hAnsi="Arial" w:cs="Arial"/>
          <w:noProof/>
          <w:lang w:eastAsia="de-DE"/>
        </w:rPr>
      </w:pPr>
    </w:p>
    <w:p w:rsidR="006178B5" w:rsidRPr="000D625C" w:rsidRDefault="006178B5" w:rsidP="00E71A68">
      <w:pPr>
        <w:jc w:val="center"/>
        <w:rPr>
          <w:rFonts w:ascii="Arial" w:hAnsi="Arial" w:cs="Arial"/>
          <w:noProof/>
          <w:lang w:eastAsia="de-DE"/>
        </w:rPr>
      </w:pPr>
    </w:p>
    <w:p w:rsidR="00E71A68" w:rsidRPr="000D625C" w:rsidRDefault="00E71A68" w:rsidP="006178B5">
      <w:pPr>
        <w:jc w:val="center"/>
        <w:rPr>
          <w:rFonts w:ascii="Arial" w:hAnsi="Arial" w:cs="Arial"/>
          <w:b/>
          <w:noProof/>
          <w:sz w:val="52"/>
          <w:szCs w:val="52"/>
          <w:lang w:eastAsia="de-DE"/>
        </w:rPr>
      </w:pPr>
    </w:p>
    <w:p w:rsidR="0018366C" w:rsidRPr="000D625C" w:rsidRDefault="00F24931" w:rsidP="0018366C">
      <w:pPr>
        <w:jc w:val="center"/>
        <w:rPr>
          <w:rFonts w:ascii="Arial" w:hAnsi="Arial" w:cs="Arial"/>
          <w:noProof/>
          <w:lang w:eastAsia="de-DE"/>
        </w:rPr>
      </w:pPr>
      <w:r w:rsidRPr="000D625C">
        <w:rPr>
          <w:rFonts w:ascii="Arial" w:hAnsi="Arial" w:cs="Arial"/>
          <w:noProof/>
          <w:lang w:eastAsia="de-DE"/>
        </w:rPr>
        <w:drawing>
          <wp:inline distT="0" distB="0" distL="0" distR="0">
            <wp:extent cx="1943100" cy="1657350"/>
            <wp:effectExtent l="0" t="0" r="0" b="0"/>
            <wp:docPr id="1" name="Bild 1" descr="Logo_Gemeinschafts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Gemeinschaftsschu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6C" w:rsidRPr="000D625C" w:rsidRDefault="0018366C" w:rsidP="006178B5">
      <w:pPr>
        <w:jc w:val="center"/>
        <w:rPr>
          <w:rFonts w:ascii="Arial" w:hAnsi="Arial" w:cs="Arial"/>
          <w:b/>
          <w:noProof/>
          <w:sz w:val="52"/>
          <w:szCs w:val="52"/>
          <w:lang w:eastAsia="de-DE"/>
        </w:rPr>
      </w:pPr>
    </w:p>
    <w:p w:rsidR="006178B5" w:rsidRPr="000D625C" w:rsidRDefault="006178B5" w:rsidP="006178B5">
      <w:pPr>
        <w:jc w:val="center"/>
        <w:rPr>
          <w:rFonts w:ascii="Arial" w:hAnsi="Arial" w:cs="Arial"/>
          <w:b/>
          <w:noProof/>
          <w:sz w:val="52"/>
          <w:szCs w:val="52"/>
          <w:lang w:eastAsia="de-DE"/>
        </w:rPr>
      </w:pPr>
      <w:r w:rsidRPr="000D625C">
        <w:rPr>
          <w:rFonts w:ascii="Arial" w:hAnsi="Arial" w:cs="Arial"/>
          <w:b/>
          <w:noProof/>
          <w:sz w:val="52"/>
          <w:szCs w:val="52"/>
          <w:lang w:eastAsia="de-DE"/>
        </w:rPr>
        <w:t>Lernentwicklungsbericht</w:t>
      </w:r>
    </w:p>
    <w:p w:rsidR="00E71A68" w:rsidRPr="000D625C" w:rsidRDefault="006178B5" w:rsidP="0018366C">
      <w:pPr>
        <w:jc w:val="center"/>
        <w:rPr>
          <w:rFonts w:ascii="Arial" w:hAnsi="Arial" w:cs="Arial"/>
          <w:b/>
          <w:noProof/>
          <w:sz w:val="52"/>
          <w:szCs w:val="52"/>
          <w:lang w:eastAsia="de-DE"/>
        </w:rPr>
      </w:pPr>
      <w:r w:rsidRPr="000D625C">
        <w:rPr>
          <w:rFonts w:ascii="Arial" w:hAnsi="Arial" w:cs="Arial"/>
          <w:b/>
          <w:noProof/>
          <w:sz w:val="52"/>
          <w:szCs w:val="52"/>
          <w:lang w:eastAsia="de-DE"/>
        </w:rPr>
        <w:t>Vorbereitungsklasse</w:t>
      </w:r>
    </w:p>
    <w:p w:rsidR="006178B5" w:rsidRPr="000D625C" w:rsidRDefault="006178B5" w:rsidP="006178B5">
      <w:pPr>
        <w:jc w:val="center"/>
        <w:rPr>
          <w:rFonts w:ascii="Arial" w:hAnsi="Arial" w:cs="Arial"/>
          <w:noProof/>
          <w:sz w:val="28"/>
          <w:szCs w:val="28"/>
          <w:lang w:eastAsia="de-DE"/>
        </w:rPr>
      </w:pPr>
      <w:r w:rsidRPr="000D625C">
        <w:rPr>
          <w:rFonts w:ascii="Arial" w:hAnsi="Arial" w:cs="Arial"/>
          <w:noProof/>
          <w:sz w:val="28"/>
          <w:szCs w:val="28"/>
          <w:lang w:eastAsia="de-DE"/>
        </w:rPr>
        <w:t xml:space="preserve">Information über die Lernentwicklung im </w:t>
      </w:r>
      <w:sdt>
        <w:sdtPr>
          <w:rPr>
            <w:rFonts w:ascii="Arial" w:hAnsi="Arial" w:cs="Arial"/>
            <w:noProof/>
            <w:sz w:val="28"/>
            <w:szCs w:val="28"/>
            <w:lang w:eastAsia="de-DE"/>
          </w:rPr>
          <w:id w:val="-1727752732"/>
          <w:placeholder>
            <w:docPart w:val="7E652144478944A7A23E4C8A6D1C2D6C"/>
          </w:placeholder>
        </w:sdtPr>
        <w:sdtEndPr/>
        <w:sdtContent>
          <w:r w:rsidR="00EF4FF6">
            <w:rPr>
              <w:rFonts w:ascii="Arial" w:hAnsi="Arial" w:cs="Arial"/>
              <w:noProof/>
              <w:sz w:val="28"/>
              <w:szCs w:val="28"/>
              <w:lang w:eastAsia="de-DE"/>
            </w:rPr>
            <w:t>zweiten</w:t>
          </w:r>
        </w:sdtContent>
      </w:sdt>
      <w:r w:rsidR="00382FA8">
        <w:rPr>
          <w:rFonts w:ascii="Arial" w:hAnsi="Arial" w:cs="Arial"/>
          <w:noProof/>
          <w:sz w:val="28"/>
          <w:szCs w:val="28"/>
          <w:lang w:eastAsia="de-DE"/>
        </w:rPr>
        <w:t xml:space="preserve"> </w:t>
      </w:r>
      <w:r w:rsidR="000D625C" w:rsidRPr="000D625C">
        <w:rPr>
          <w:rFonts w:ascii="Arial" w:hAnsi="Arial" w:cs="Arial"/>
          <w:noProof/>
          <w:sz w:val="28"/>
          <w:szCs w:val="28"/>
          <w:lang w:eastAsia="de-DE"/>
        </w:rPr>
        <w:t>Schul</w:t>
      </w:r>
      <w:r w:rsidR="00382FA8">
        <w:rPr>
          <w:rFonts w:ascii="Arial" w:hAnsi="Arial" w:cs="Arial"/>
          <w:noProof/>
          <w:sz w:val="28"/>
          <w:szCs w:val="28"/>
          <w:lang w:eastAsia="de-DE"/>
        </w:rPr>
        <w:t>halb</w:t>
      </w:r>
      <w:r w:rsidRPr="000D625C">
        <w:rPr>
          <w:rFonts w:ascii="Arial" w:hAnsi="Arial" w:cs="Arial"/>
          <w:noProof/>
          <w:sz w:val="28"/>
          <w:szCs w:val="28"/>
          <w:lang w:eastAsia="de-DE"/>
        </w:rPr>
        <w:t>jahr 20</w:t>
      </w:r>
      <w:sdt>
        <w:sdtPr>
          <w:rPr>
            <w:rFonts w:ascii="Arial" w:hAnsi="Arial" w:cs="Arial"/>
            <w:noProof/>
            <w:sz w:val="28"/>
            <w:szCs w:val="28"/>
            <w:lang w:eastAsia="de-DE"/>
          </w:rPr>
          <w:id w:val="-18930511"/>
          <w:placeholder>
            <w:docPart w:val="7E652144478944A7A23E4C8A6D1C2D6C"/>
          </w:placeholder>
        </w:sdtPr>
        <w:sdtEndPr/>
        <w:sdtContent>
          <w:r w:rsidR="00EF4FF6">
            <w:rPr>
              <w:rFonts w:ascii="Arial" w:hAnsi="Arial" w:cs="Arial"/>
              <w:noProof/>
              <w:sz w:val="28"/>
              <w:szCs w:val="28"/>
              <w:lang w:eastAsia="de-DE"/>
            </w:rPr>
            <w:t>21</w:t>
          </w:r>
        </w:sdtContent>
      </w:sdt>
      <w:r w:rsidRPr="000D625C">
        <w:rPr>
          <w:rFonts w:ascii="Arial" w:hAnsi="Arial" w:cs="Arial"/>
          <w:noProof/>
          <w:sz w:val="28"/>
          <w:szCs w:val="28"/>
          <w:lang w:eastAsia="de-DE"/>
        </w:rPr>
        <w:t>/20</w:t>
      </w:r>
      <w:sdt>
        <w:sdtPr>
          <w:rPr>
            <w:rFonts w:ascii="Arial" w:hAnsi="Arial" w:cs="Arial"/>
            <w:noProof/>
            <w:sz w:val="28"/>
            <w:szCs w:val="28"/>
            <w:lang w:eastAsia="de-DE"/>
          </w:rPr>
          <w:id w:val="-1943681654"/>
          <w:placeholder>
            <w:docPart w:val="7E652144478944A7A23E4C8A6D1C2D6C"/>
          </w:placeholder>
        </w:sdtPr>
        <w:sdtEndPr/>
        <w:sdtContent>
          <w:r w:rsidR="00477163">
            <w:rPr>
              <w:rFonts w:ascii="Arial" w:hAnsi="Arial" w:cs="Arial"/>
              <w:noProof/>
              <w:sz w:val="28"/>
              <w:szCs w:val="28"/>
              <w:lang w:eastAsia="de-DE"/>
            </w:rPr>
            <w:t>2</w:t>
          </w:r>
          <w:r w:rsidR="00EF4FF6">
            <w:rPr>
              <w:rFonts w:ascii="Arial" w:hAnsi="Arial" w:cs="Arial"/>
              <w:noProof/>
              <w:sz w:val="28"/>
              <w:szCs w:val="28"/>
              <w:lang w:eastAsia="de-DE"/>
            </w:rPr>
            <w:t>2</w:t>
          </w:r>
        </w:sdtContent>
      </w:sdt>
    </w:p>
    <w:p w:rsidR="006178B5" w:rsidRPr="000D625C" w:rsidRDefault="006178B5" w:rsidP="006178B5">
      <w:pPr>
        <w:jc w:val="center"/>
        <w:rPr>
          <w:rFonts w:ascii="Arial" w:hAnsi="Arial" w:cs="Arial"/>
          <w:noProof/>
          <w:sz w:val="28"/>
          <w:szCs w:val="28"/>
          <w:lang w:eastAsia="de-DE"/>
        </w:rPr>
      </w:pPr>
      <w:r w:rsidRPr="000D625C">
        <w:rPr>
          <w:rFonts w:ascii="Arial" w:hAnsi="Arial" w:cs="Arial"/>
          <w:noProof/>
          <w:sz w:val="28"/>
          <w:szCs w:val="28"/>
          <w:lang w:eastAsia="de-DE"/>
        </w:rPr>
        <w:t>für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6368"/>
      </w:tblGrid>
      <w:tr w:rsidR="00486333" w:rsidRPr="000D625C" w:rsidTr="00966B17">
        <w:tc>
          <w:tcPr>
            <w:tcW w:w="2842" w:type="dxa"/>
            <w:shd w:val="clear" w:color="auto" w:fill="auto"/>
            <w:vAlign w:val="center"/>
          </w:tcPr>
          <w:p w:rsidR="00486333" w:rsidRPr="000D625C" w:rsidRDefault="00486333" w:rsidP="00486333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0D625C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t>Vorname Name</w:t>
            </w:r>
          </w:p>
        </w:tc>
        <w:tc>
          <w:tcPr>
            <w:tcW w:w="6368" w:type="dxa"/>
            <w:shd w:val="clear" w:color="auto" w:fill="auto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421946207"/>
              <w:placeholder>
                <w:docPart w:val="7E652144478944A7A23E4C8A6D1C2D6C"/>
              </w:placeholder>
              <w:showingPlcHdr/>
            </w:sdtPr>
            <w:sdtEndPr/>
            <w:sdtContent>
              <w:p w:rsidR="00486333" w:rsidRPr="000D625C" w:rsidRDefault="00171C98" w:rsidP="00171C98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EC11E9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486333" w:rsidRPr="000D625C" w:rsidTr="00966B17">
        <w:tc>
          <w:tcPr>
            <w:tcW w:w="2842" w:type="dxa"/>
            <w:shd w:val="clear" w:color="auto" w:fill="auto"/>
            <w:vAlign w:val="center"/>
          </w:tcPr>
          <w:p w:rsidR="00486333" w:rsidRPr="000D625C" w:rsidRDefault="00486333" w:rsidP="00486333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0D625C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t>Geburtsdatum</w:t>
            </w:r>
          </w:p>
        </w:tc>
        <w:tc>
          <w:tcPr>
            <w:tcW w:w="6368" w:type="dxa"/>
            <w:shd w:val="clear" w:color="auto" w:fill="auto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590547644"/>
              <w:placeholder>
                <w:docPart w:val="7E652144478944A7A23E4C8A6D1C2D6C"/>
              </w:placeholder>
              <w:showingPlcHdr/>
            </w:sdtPr>
            <w:sdtEndPr/>
            <w:sdtContent>
              <w:p w:rsidR="00486333" w:rsidRPr="000D625C" w:rsidRDefault="00171C98" w:rsidP="00171C98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EC11E9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9641B5" w:rsidRPr="000D625C" w:rsidRDefault="009641B5" w:rsidP="006178B5">
      <w:pPr>
        <w:spacing w:after="0" w:line="240" w:lineRule="auto"/>
        <w:rPr>
          <w:rFonts w:ascii="Arial" w:hAnsi="Arial" w:cs="Arial"/>
          <w:noProof/>
          <w:sz w:val="18"/>
          <w:szCs w:val="18"/>
          <w:lang w:eastAsia="de-DE"/>
        </w:rPr>
      </w:pPr>
    </w:p>
    <w:p w:rsidR="00882D01" w:rsidRPr="000D625C" w:rsidRDefault="00882D01" w:rsidP="006178B5">
      <w:pPr>
        <w:spacing w:after="0" w:line="240" w:lineRule="auto"/>
        <w:rPr>
          <w:rFonts w:ascii="Arial" w:hAnsi="Arial" w:cs="Arial"/>
          <w:noProof/>
          <w:sz w:val="18"/>
          <w:szCs w:val="18"/>
          <w:lang w:eastAsia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BB4AFE" w:rsidRDefault="00F363BC" w:rsidP="00501D44">
      <w:pPr>
        <w:pStyle w:val="Textbody"/>
        <w:rPr>
          <w:rFonts w:ascii="Arial" w:hAnsi="Arial" w:cs="Arial"/>
          <w:sz w:val="22"/>
          <w:szCs w:val="22"/>
        </w:rPr>
      </w:pPr>
      <w:r w:rsidRPr="00EF4FF6">
        <w:rPr>
          <w:rFonts w:ascii="Arial" w:hAnsi="Arial" w:cs="Arial"/>
          <w:sz w:val="22"/>
          <w:szCs w:val="22"/>
          <w:lang w:val="de-DE"/>
        </w:rPr>
        <w:t xml:space="preserve">Ziel des Unterrichts ist es, die Schülerinnen und Schüler auf den Besuch einer Regelklasse vorzubereiten. </w:t>
      </w:r>
      <w:r w:rsidRPr="00BB4AFE">
        <w:rPr>
          <w:rFonts w:ascii="Arial" w:hAnsi="Arial" w:cs="Arial"/>
          <w:sz w:val="22"/>
          <w:szCs w:val="22"/>
        </w:rPr>
        <w:t xml:space="preserve">Schwerpunkt ist das Fach </w:t>
      </w:r>
      <w:r w:rsidRPr="00BB4AFE">
        <w:rPr>
          <w:rFonts w:ascii="Arial" w:hAnsi="Arial" w:cs="Arial"/>
          <w:b/>
          <w:bCs/>
          <w:sz w:val="22"/>
          <w:szCs w:val="22"/>
        </w:rPr>
        <w:t>Deutsch als Zweitsprache</w:t>
      </w:r>
      <w:r w:rsidRPr="00BB4AFE">
        <w:rPr>
          <w:rFonts w:ascii="Arial" w:hAnsi="Arial" w:cs="Arial"/>
          <w:sz w:val="22"/>
          <w:szCs w:val="22"/>
        </w:rPr>
        <w:t>.</w:t>
      </w:r>
    </w:p>
    <w:p w:rsidR="00D82C15" w:rsidRDefault="009641B5">
      <w:pPr>
        <w:rPr>
          <w:rFonts w:ascii="Arial" w:hAnsi="Arial" w:cs="Arial"/>
        </w:rPr>
      </w:pPr>
      <w:r w:rsidRPr="000D625C">
        <w:rPr>
          <w:rFonts w:ascii="Arial" w:hAnsi="Arial" w:cs="Arial"/>
        </w:rPr>
        <w:br w:type="page"/>
      </w:r>
    </w:p>
    <w:tbl>
      <w:tblPr>
        <w:tblpPr w:leftFromText="141" w:rightFromText="141" w:vertAnchor="text" w:horzAnchor="margin" w:tblpY="3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259"/>
        <w:gridCol w:w="1259"/>
        <w:gridCol w:w="1259"/>
        <w:gridCol w:w="1257"/>
        <w:gridCol w:w="1254"/>
      </w:tblGrid>
      <w:tr w:rsidR="00D82C15" w:rsidRPr="000D625C" w:rsidTr="00FD5167">
        <w:trPr>
          <w:trHeight w:hRule="exact" w:val="397"/>
        </w:trPr>
        <w:tc>
          <w:tcPr>
            <w:tcW w:w="1594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0D625C">
              <w:rPr>
                <w:rFonts w:ascii="Arial" w:hAnsi="Arial" w:cs="Arial"/>
                <w:b/>
                <w:sz w:val="24"/>
              </w:rPr>
              <w:t>Kompetenzbereiche</w:t>
            </w:r>
          </w:p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D625C">
              <w:rPr>
                <w:rFonts w:ascii="Arial" w:hAnsi="Arial" w:cs="Arial"/>
                <w:b/>
                <w:sz w:val="24"/>
              </w:rPr>
              <w:t>Allgemeines</w:t>
            </w:r>
          </w:p>
        </w:tc>
        <w:tc>
          <w:tcPr>
            <w:tcW w:w="3406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82C15" w:rsidRPr="000D625C" w:rsidTr="00FD5167">
        <w:trPr>
          <w:trHeight w:hRule="exact" w:val="227"/>
        </w:trPr>
        <w:tc>
          <w:tcPr>
            <w:tcW w:w="159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406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82C15" w:rsidRPr="000D625C" w:rsidTr="00FD5167">
        <w:trPr>
          <w:trHeight w:val="201"/>
        </w:trPr>
        <w:tc>
          <w:tcPr>
            <w:tcW w:w="1594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nicht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kaum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teilweise</w:t>
            </w: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0D625C">
              <w:rPr>
                <w:rFonts w:ascii="Arial" w:hAnsi="Arial" w:cs="Arial"/>
                <w:sz w:val="18"/>
              </w:rPr>
              <w:t>überwiegend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0D625C">
              <w:rPr>
                <w:rFonts w:ascii="Arial" w:hAnsi="Arial" w:cs="Arial"/>
                <w:sz w:val="18"/>
              </w:rPr>
              <w:t>durchgängig</w:t>
            </w:r>
          </w:p>
        </w:tc>
      </w:tr>
      <w:tr w:rsidR="00D82C15" w:rsidRPr="000D625C" w:rsidTr="00FD5167">
        <w:trPr>
          <w:trHeight w:hRule="exact" w:val="284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82C15" w:rsidRPr="000D625C" w:rsidTr="00501D44">
        <w:trPr>
          <w:trHeight w:hRule="exact" w:val="284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Sozialverhalten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D82C15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2C15">
              <w:rPr>
                <w:rFonts w:ascii="Arial" w:hAnsi="Arial" w:cs="Arial"/>
                <w:sz w:val="20"/>
                <w:szCs w:val="20"/>
              </w:rPr>
              <w:t>Verhalten gegenüber Mitschüler/innen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Verhalten gegenüber Lehrer</w:t>
            </w:r>
            <w:r>
              <w:rPr>
                <w:rFonts w:ascii="Arial" w:hAnsi="Arial" w:cs="Arial"/>
                <w:sz w:val="20"/>
                <w:szCs w:val="20"/>
              </w:rPr>
              <w:t>/innen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Verhalten gegenüber Sachen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Einhaltung der Schul- und Klassenregeln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Konfliktverhalten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Verantwortungsbewusstsein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Lern- und Arbeitsverhalten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Mitarbeit im Unterricht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Ausdauer und Konzentration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Ordnung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Arbeitet selbstständig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2C15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Benutzt eigenständig ein Wörterbuch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2C15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D82C15" w:rsidRDefault="00D82C1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641B5" w:rsidRPr="000D625C" w:rsidRDefault="009641B5">
      <w:pPr>
        <w:rPr>
          <w:rFonts w:ascii="Arial" w:hAnsi="Arial" w:cs="Arial"/>
          <w:sz w:val="2"/>
          <w:szCs w:val="2"/>
        </w:rPr>
      </w:pPr>
    </w:p>
    <w:tbl>
      <w:tblPr>
        <w:tblpPr w:leftFromText="141" w:rightFromText="141" w:vertAnchor="text" w:horzAnchor="margin" w:tblpY="11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259"/>
        <w:gridCol w:w="1259"/>
        <w:gridCol w:w="1259"/>
        <w:gridCol w:w="1257"/>
        <w:gridCol w:w="1254"/>
      </w:tblGrid>
      <w:tr w:rsidR="009641B5" w:rsidRPr="000D625C" w:rsidTr="00322F5C">
        <w:trPr>
          <w:trHeight w:hRule="exact" w:val="397"/>
        </w:trPr>
        <w:tc>
          <w:tcPr>
            <w:tcW w:w="1594" w:type="pct"/>
            <w:vMerge w:val="restart"/>
            <w:shd w:val="clear" w:color="auto" w:fill="auto"/>
            <w:vAlign w:val="center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0D625C">
              <w:rPr>
                <w:rFonts w:ascii="Arial" w:hAnsi="Arial" w:cs="Arial"/>
                <w:b/>
                <w:sz w:val="24"/>
              </w:rPr>
              <w:t>Kompetenzbereiche</w:t>
            </w:r>
          </w:p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D625C">
              <w:rPr>
                <w:rFonts w:ascii="Arial" w:hAnsi="Arial" w:cs="Arial"/>
                <w:b/>
                <w:sz w:val="24"/>
              </w:rPr>
              <w:t>Deutsch als Zweitsprache</w:t>
            </w:r>
          </w:p>
        </w:tc>
        <w:tc>
          <w:tcPr>
            <w:tcW w:w="3406" w:type="pct"/>
            <w:gridSpan w:val="5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641B5" w:rsidRPr="000D625C" w:rsidTr="00322F5C">
        <w:trPr>
          <w:trHeight w:hRule="exact" w:val="227"/>
        </w:trPr>
        <w:tc>
          <w:tcPr>
            <w:tcW w:w="1594" w:type="pct"/>
            <w:vMerge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406" w:type="pct"/>
            <w:gridSpan w:val="5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9641B5" w:rsidRPr="000D625C" w:rsidTr="00322F5C">
        <w:trPr>
          <w:trHeight w:hRule="exact" w:val="227"/>
        </w:trPr>
        <w:tc>
          <w:tcPr>
            <w:tcW w:w="1594" w:type="pct"/>
            <w:vMerge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:rsidR="009641B5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nicht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9641B5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kaum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teilweise</w:t>
            </w: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0D625C">
              <w:rPr>
                <w:rFonts w:ascii="Arial" w:hAnsi="Arial" w:cs="Arial"/>
                <w:sz w:val="18"/>
              </w:rPr>
              <w:t>überwiegend</w:t>
            </w: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0D625C">
              <w:rPr>
                <w:rFonts w:ascii="Arial" w:hAnsi="Arial" w:cs="Arial"/>
                <w:sz w:val="18"/>
              </w:rPr>
              <w:t>durchgängig</w:t>
            </w:r>
          </w:p>
        </w:tc>
      </w:tr>
      <w:tr w:rsidR="009641B5" w:rsidRPr="000D625C" w:rsidTr="00322F5C">
        <w:trPr>
          <w:trHeight w:hRule="exact" w:val="284"/>
        </w:trPr>
        <w:tc>
          <w:tcPr>
            <w:tcW w:w="1594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1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41B5" w:rsidRPr="000D625C" w:rsidTr="00501D44">
        <w:trPr>
          <w:trHeight w:hRule="exact" w:val="284"/>
        </w:trPr>
        <w:tc>
          <w:tcPr>
            <w:tcW w:w="1594" w:type="pct"/>
            <w:shd w:val="clear" w:color="auto" w:fill="BFBFBF"/>
            <w:vAlign w:val="center"/>
          </w:tcPr>
          <w:p w:rsidR="009641B5" w:rsidRPr="00477163" w:rsidRDefault="00477163" w:rsidP="00501D4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77163">
              <w:rPr>
                <w:rFonts w:ascii="Arial" w:hAnsi="Arial" w:cs="Arial"/>
                <w:b/>
                <w:sz w:val="20"/>
                <w:szCs w:val="20"/>
              </w:rPr>
              <w:t xml:space="preserve">Wortschatz und </w:t>
            </w:r>
            <w:r w:rsidR="009641B5" w:rsidRPr="00477163">
              <w:rPr>
                <w:rFonts w:ascii="Arial" w:hAnsi="Arial" w:cs="Arial"/>
                <w:b/>
                <w:sz w:val="20"/>
                <w:szCs w:val="20"/>
              </w:rPr>
              <w:t>Verstehen</w:t>
            </w: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81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79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Versteht Wörter und kann sie sich merken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477163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Kann sich Artikel und Pluralformen merken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477163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Erweitert eigenständig den Wortschatz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versteht einfache Zusammenhänge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versteht komplexe Zusammenhänge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477163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Kann </w:t>
            </w:r>
            <w:r w:rsidR="00477163">
              <w:rPr>
                <w:rFonts w:ascii="Arial" w:hAnsi="Arial" w:cs="Arial"/>
                <w:sz w:val="20"/>
                <w:szCs w:val="20"/>
              </w:rPr>
              <w:t>Arbeits</w:t>
            </w:r>
            <w:r>
              <w:rPr>
                <w:rFonts w:ascii="Arial" w:hAnsi="Arial" w:cs="Arial"/>
                <w:sz w:val="20"/>
                <w:szCs w:val="20"/>
              </w:rPr>
              <w:t>aufträge umsetzen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477163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284"/>
        </w:trPr>
        <w:tc>
          <w:tcPr>
            <w:tcW w:w="1594" w:type="pct"/>
            <w:shd w:val="clear" w:color="auto" w:fill="BFBFBF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Sprechen</w:t>
            </w: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1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79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Aktiver Wortschatz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477163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Hat eine deutliche</w:t>
            </w:r>
            <w:r w:rsidR="00477163" w:rsidRPr="000D625C">
              <w:rPr>
                <w:rFonts w:ascii="Arial" w:hAnsi="Arial" w:cs="Arial"/>
                <w:sz w:val="20"/>
                <w:szCs w:val="20"/>
              </w:rPr>
              <w:t xml:space="preserve"> Aussprache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Beherrscht </w:t>
            </w:r>
            <w:r w:rsidR="009641B5" w:rsidRPr="000D625C">
              <w:rPr>
                <w:rFonts w:ascii="Arial" w:hAnsi="Arial" w:cs="Arial"/>
                <w:sz w:val="20"/>
                <w:szCs w:val="20"/>
              </w:rPr>
              <w:t>Satzbau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Beherrscht g</w:t>
            </w:r>
            <w:r w:rsidR="00477163">
              <w:rPr>
                <w:rFonts w:ascii="Arial" w:hAnsi="Arial" w:cs="Arial"/>
                <w:sz w:val="20"/>
                <w:szCs w:val="20"/>
              </w:rPr>
              <w:t>rammatikalische Strukturen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477163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Einfache Verständigung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477163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Freier und flüssiger Sprachgebrauch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77564E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284"/>
        </w:trPr>
        <w:tc>
          <w:tcPr>
            <w:tcW w:w="1594" w:type="pct"/>
            <w:shd w:val="clear" w:color="auto" w:fill="BFBFBF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Schreiben</w:t>
            </w: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1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79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Beherrscht die Druckschrift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Beherrscht die Schreibschrift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Schriftbild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Anfertigen von Abschriften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Verfügt über Rechtschreibstrategien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77564E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Beherrscht Satzbau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77564E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Beherrscht grammatikalische Strukturen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Kann einfache Sätze inhaltlich korrekt schreiben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Kann einfache Texte inhaltlich korrekt verfassen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Übersichtliche Heftführung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77564E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284"/>
        </w:trPr>
        <w:tc>
          <w:tcPr>
            <w:tcW w:w="1594" w:type="pct"/>
            <w:shd w:val="clear" w:color="auto" w:fill="BFBFBF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Lesen</w:t>
            </w: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1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79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Buchstaben- und Lautkenntnisse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Verständliches Vorlesen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Betontes und flüssiges Lesen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Sinnerfassendes Lesen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77564E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284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77564E" w:rsidRPr="000D625C" w:rsidRDefault="0077564E" w:rsidP="00501D44">
            <w:pPr>
              <w:spacing w:after="0" w:line="240" w:lineRule="auto"/>
              <w:rPr>
                <w:rFonts w:ascii="Arial" w:hAnsi="Arial" w:cs="Arial"/>
              </w:rPr>
            </w:pPr>
            <w:r w:rsidRPr="000D625C">
              <w:rPr>
                <w:rFonts w:ascii="Arial" w:hAnsi="Arial" w:cs="Arial"/>
                <w:b/>
              </w:rPr>
              <w:t>Grammatik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564E" w:rsidRPr="000D625C" w:rsidRDefault="0077564E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Konjugation Präsens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564E" w:rsidRPr="000D625C" w:rsidRDefault="0077564E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Konjugation Perfekt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Konjugation Präteritum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Konjugation Zukunft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Beherrscht Wortarten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Satzbau Hauptsätze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Satzbau Haupt- und Nebensätze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Kann Fragesätze bilden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Kann Einzahl und Mehrzahl bilden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Anwendung der Artikel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9641B5" w:rsidRPr="000D625C" w:rsidRDefault="009641B5">
      <w:pPr>
        <w:rPr>
          <w:rFonts w:ascii="Arial" w:hAnsi="Arial" w:cs="Arial"/>
          <w:sz w:val="2"/>
          <w:szCs w:val="2"/>
        </w:rPr>
      </w:pPr>
    </w:p>
    <w:p w:rsidR="00D82C15" w:rsidRPr="00D82C15" w:rsidRDefault="00D82C15" w:rsidP="00D82C15">
      <w:pPr>
        <w:rPr>
          <w:rFonts w:ascii="Arial" w:hAnsi="Arial" w:cs="Arial"/>
        </w:rPr>
      </w:pPr>
      <w:r w:rsidRPr="00D82C15">
        <w:rPr>
          <w:rFonts w:ascii="Arial" w:hAnsi="Arial" w:cs="Arial"/>
        </w:rPr>
        <w:t>X = erreicht</w:t>
      </w:r>
    </w:p>
    <w:p w:rsidR="002539DC" w:rsidRPr="00D82C15" w:rsidRDefault="00D82C15" w:rsidP="00D82C15">
      <w:pPr>
        <w:rPr>
          <w:rFonts w:ascii="Arial" w:hAnsi="Arial" w:cs="Arial"/>
        </w:rPr>
      </w:pPr>
      <w:r w:rsidRPr="00D82C15">
        <w:rPr>
          <w:rFonts w:ascii="Arial" w:hAnsi="Arial" w:cs="Arial"/>
          <w:b/>
        </w:rPr>
        <w:t>□</w:t>
      </w:r>
      <w:r w:rsidRPr="00D82C15">
        <w:rPr>
          <w:rFonts w:ascii="Arial" w:hAnsi="Arial" w:cs="Arial"/>
        </w:rPr>
        <w:t xml:space="preserve"> = noch nicht im Unterricht erarbeitet</w:t>
      </w:r>
    </w:p>
    <w:p w:rsidR="002539DC" w:rsidRPr="000D625C" w:rsidRDefault="002539DC" w:rsidP="002539DC">
      <w:pPr>
        <w:spacing w:after="0"/>
        <w:rPr>
          <w:rFonts w:ascii="Arial" w:hAnsi="Arial" w:cs="Arial"/>
          <w:vanish/>
        </w:rPr>
      </w:pPr>
    </w:p>
    <w:p w:rsidR="00322F5C" w:rsidRPr="000D625C" w:rsidRDefault="00322F5C">
      <w:pPr>
        <w:rPr>
          <w:rFonts w:ascii="Arial" w:hAnsi="Arial" w:cs="Arial"/>
        </w:rPr>
      </w:pPr>
    </w:p>
    <w:p w:rsidR="00346EF4" w:rsidRPr="000D625C" w:rsidRDefault="00346EF4" w:rsidP="00346EF4">
      <w:pPr>
        <w:spacing w:after="0"/>
        <w:rPr>
          <w:rFonts w:ascii="Arial" w:hAnsi="Arial" w:cs="Arial"/>
          <w:b/>
        </w:rPr>
      </w:pPr>
    </w:p>
    <w:p w:rsidR="009641B5" w:rsidRPr="000D625C" w:rsidRDefault="009641B5" w:rsidP="00346EF4">
      <w:pPr>
        <w:rPr>
          <w:rFonts w:ascii="Arial" w:hAnsi="Arial" w:cs="Arial"/>
          <w:vanish/>
        </w:rPr>
      </w:pPr>
    </w:p>
    <w:p w:rsidR="007C3298" w:rsidRPr="000D625C" w:rsidRDefault="007C3298" w:rsidP="007C3298">
      <w:pPr>
        <w:spacing w:after="0"/>
        <w:rPr>
          <w:rFonts w:ascii="Arial" w:hAnsi="Arial" w:cs="Arial"/>
          <w:vanish/>
        </w:rPr>
      </w:pPr>
    </w:p>
    <w:p w:rsidR="008B5734" w:rsidRPr="000D625C" w:rsidRDefault="008B5734" w:rsidP="009641B5">
      <w:pPr>
        <w:spacing w:after="0" w:line="240" w:lineRule="auto"/>
        <w:rPr>
          <w:rFonts w:ascii="Arial" w:hAnsi="Arial" w:cs="Arial"/>
        </w:rPr>
      </w:pPr>
    </w:p>
    <w:p w:rsidR="00882D01" w:rsidRPr="000D625C" w:rsidRDefault="00882D01" w:rsidP="00227FBC">
      <w:pPr>
        <w:spacing w:after="0" w:line="240" w:lineRule="auto"/>
        <w:rPr>
          <w:rFonts w:ascii="Arial" w:hAnsi="Arial" w:cs="Arial"/>
          <w:sz w:val="20"/>
          <w:szCs w:val="20"/>
          <w:vertAlign w:val="superscript"/>
        </w:rPr>
      </w:pPr>
      <w:r w:rsidRPr="000D625C">
        <w:rPr>
          <w:rFonts w:ascii="Arial" w:hAnsi="Arial" w:cs="Arial"/>
          <w:b/>
        </w:rPr>
        <w:t>Bemerkungen:</w:t>
      </w:r>
    </w:p>
    <w:p w:rsidR="00882D01" w:rsidRPr="000D625C" w:rsidRDefault="00F24931" w:rsidP="00882D01">
      <w:pPr>
        <w:rPr>
          <w:rFonts w:ascii="Arial" w:hAnsi="Arial" w:cs="Arial"/>
        </w:rPr>
      </w:pPr>
      <w:r w:rsidRPr="000D625C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5867400" cy="1676400"/>
                <wp:effectExtent l="0" t="0" r="19050" b="1905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Calibri"/>
                                <w:sz w:val="24"/>
                                <w:szCs w:val="24"/>
                              </w:rPr>
                              <w:id w:val="433170371"/>
                              <w:placeholder>
                                <w:docPart w:val="7E652144478944A7A23E4C8A6D1C2D6C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cs="Calibri"/>
                                    <w:sz w:val="24"/>
                                    <w:szCs w:val="24"/>
                                  </w:rPr>
                                  <w:id w:val="325484030"/>
                                  <w:placeholder>
                                    <w:docPart w:val="A884926AC2894AE3B904A1C894ADAB2A"/>
                                  </w:placeholder>
                                </w:sdtPr>
                                <w:sdtEndPr/>
                                <w:sdtContent>
                                  <w:p w:rsidR="00F531A2" w:rsidRDefault="00F531A2" w:rsidP="00F531A2">
                                    <w:pPr>
                                      <w:spacing w:after="120"/>
                                      <w:contextualSpacing/>
                                    </w:pPr>
                                  </w:p>
                                  <w:p w:rsidR="00F363BC" w:rsidRPr="00EA6834" w:rsidRDefault="00DB4ABC" w:rsidP="00F363BC">
                                    <w:pPr>
                                      <w:spacing w:after="120"/>
                                      <w:contextualSpacing/>
                                      <w:rPr>
                                        <w:rFonts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sdtContent>
                              </w:sdt>
                              <w:p w:rsidR="00F76EA9" w:rsidRPr="00EA6834" w:rsidRDefault="00DB4ABC" w:rsidP="00382FA8">
                                <w:pPr>
                                  <w:spacing w:after="120"/>
                                  <w:contextualSpacing/>
                                  <w:rPr>
                                    <w:rFonts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410.8pt;margin-top:2.3pt;width:462pt;height:13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">
                <v:textbox>
                  <w:txbxContent>
                    <w:sdt>
                      <w:sdtPr>
                        <w:rPr>
                          <w:rFonts w:cs="Calibri"/>
                          <w:sz w:val="24"/>
                          <w:szCs w:val="24"/>
                        </w:rPr>
                        <w:id w:val="433170371"/>
                        <w:placeholder>
                          <w:docPart w:val="7E652144478944A7A23E4C8A6D1C2D6C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cs="Calibri"/>
                              <w:sz w:val="24"/>
                              <w:szCs w:val="24"/>
                            </w:rPr>
                            <w:id w:val="325484030"/>
                            <w:placeholder>
                              <w:docPart w:val="A884926AC2894AE3B904A1C894ADAB2A"/>
                            </w:placeholder>
                          </w:sdtPr>
                          <w:sdtEndPr/>
                          <w:sdtContent>
                            <w:p w:rsidR="00F531A2" w:rsidRDefault="00F531A2" w:rsidP="00F531A2">
                              <w:pPr>
                                <w:spacing w:after="120"/>
                                <w:contextualSpacing/>
                              </w:pPr>
                            </w:p>
                            <w:p w:rsidR="00F363BC" w:rsidRPr="00EA6834" w:rsidRDefault="00DB4ABC" w:rsidP="00F363BC">
                              <w:pPr>
                                <w:spacing w:after="120"/>
                                <w:contextualSpacing/>
                                <w:rPr>
                                  <w:rFonts w:cs="Calibri"/>
                                  <w:sz w:val="24"/>
                                  <w:szCs w:val="24"/>
                                </w:rPr>
                              </w:pPr>
                            </w:p>
                          </w:sdtContent>
                        </w:sdt>
                        <w:p w:rsidR="00F76EA9" w:rsidRPr="00EA6834" w:rsidRDefault="00DB4ABC" w:rsidP="00382FA8">
                          <w:pPr>
                            <w:spacing w:after="120"/>
                            <w:contextualSpacing/>
                            <w:rPr>
                              <w:rFonts w:cs="Calibri"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:rsidR="00882D01" w:rsidRPr="000D625C" w:rsidRDefault="00882D01" w:rsidP="00882D01">
      <w:pPr>
        <w:rPr>
          <w:rFonts w:ascii="Arial" w:hAnsi="Arial" w:cs="Arial"/>
        </w:rPr>
      </w:pPr>
    </w:p>
    <w:p w:rsidR="00882D01" w:rsidRPr="000D625C" w:rsidRDefault="00882D01" w:rsidP="00882D01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8B5734" w:rsidRPr="000D625C" w:rsidRDefault="008B5734" w:rsidP="008B5734">
      <w:pPr>
        <w:rPr>
          <w:rFonts w:ascii="Arial" w:hAnsi="Arial" w:cs="Arial"/>
        </w:rPr>
      </w:pPr>
      <w:r w:rsidRPr="000D625C">
        <w:rPr>
          <w:rFonts w:ascii="Arial" w:hAnsi="Arial" w:cs="Arial"/>
        </w:rPr>
        <w:t>Hinweis: Dieser Lernentwicklungsbericht ist mit dem Zeugnis und den Noten einer Regelklasse nicht vergleichbar!</w:t>
      </w:r>
    </w:p>
    <w:p w:rsidR="008B5734" w:rsidRPr="000D625C" w:rsidRDefault="008B5734" w:rsidP="008B5734">
      <w:pPr>
        <w:rPr>
          <w:rFonts w:ascii="Arial" w:hAnsi="Arial" w:cs="Arial"/>
        </w:rPr>
      </w:pPr>
      <w:r w:rsidRPr="000D625C">
        <w:rPr>
          <w:rFonts w:ascii="Arial" w:hAnsi="Arial" w:cs="Arial"/>
        </w:rPr>
        <w:t>Datum:</w:t>
      </w:r>
      <w:sdt>
        <w:sdtPr>
          <w:rPr>
            <w:rFonts w:ascii="Arial" w:hAnsi="Arial" w:cs="Arial"/>
          </w:rPr>
          <w:id w:val="1054510797"/>
          <w:placeholder>
            <w:docPart w:val="7E652144478944A7A23E4C8A6D1C2D6C"/>
          </w:placeholder>
        </w:sdtPr>
        <w:sdtEndPr/>
        <w:sdtContent>
          <w:r w:rsidR="00EF4FF6">
            <w:rPr>
              <w:rFonts w:ascii="Arial" w:hAnsi="Arial" w:cs="Arial"/>
            </w:rPr>
            <w:t>27</w:t>
          </w:r>
          <w:r w:rsidR="00F363BC">
            <w:rPr>
              <w:rFonts w:ascii="Arial" w:hAnsi="Arial" w:cs="Arial"/>
            </w:rPr>
            <w:t>.0</w:t>
          </w:r>
          <w:r w:rsidR="00EF4FF6">
            <w:rPr>
              <w:rFonts w:ascii="Arial" w:hAnsi="Arial" w:cs="Arial"/>
            </w:rPr>
            <w:t>7</w:t>
          </w:r>
          <w:r w:rsidR="00F363BC">
            <w:rPr>
              <w:rFonts w:ascii="Arial" w:hAnsi="Arial" w:cs="Arial"/>
            </w:rPr>
            <w:t>.202</w:t>
          </w:r>
          <w:r w:rsidR="00EF4FF6">
            <w:rPr>
              <w:rFonts w:ascii="Arial" w:hAnsi="Arial" w:cs="Arial"/>
            </w:rPr>
            <w:t>2</w:t>
          </w:r>
        </w:sdtContent>
      </w:sdt>
      <w:r w:rsidR="000D625C" w:rsidRPr="000D625C">
        <w:rPr>
          <w:rFonts w:ascii="Arial" w:hAnsi="Arial" w:cs="Arial"/>
        </w:rPr>
        <w:tab/>
      </w:r>
    </w:p>
    <w:tbl>
      <w:tblPr>
        <w:tblW w:w="92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2284"/>
        <w:gridCol w:w="3720"/>
      </w:tblGrid>
      <w:tr w:rsidR="00BB4AFE" w:rsidRPr="000D625C" w:rsidTr="00FD5167">
        <w:trPr>
          <w:cantSplit/>
          <w:trHeight w:val="965"/>
        </w:trPr>
        <w:tc>
          <w:tcPr>
            <w:tcW w:w="3261" w:type="dxa"/>
            <w:shd w:val="clear" w:color="auto" w:fill="auto"/>
            <w:vAlign w:val="bottom"/>
          </w:tcPr>
          <w:p w:rsidR="00BB4AFE" w:rsidRPr="000D625C" w:rsidRDefault="00BB4AFE" w:rsidP="00FD5167">
            <w:pPr>
              <w:pBdr>
                <w:bottom w:val="dotted" w:sz="2" w:space="1" w:color="000000"/>
              </w:pBd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zh-CN"/>
              </w:rPr>
            </w:pPr>
          </w:p>
        </w:tc>
        <w:tc>
          <w:tcPr>
            <w:tcW w:w="2284" w:type="dxa"/>
            <w:shd w:val="clear" w:color="auto" w:fill="auto"/>
            <w:vAlign w:val="center"/>
          </w:tcPr>
          <w:p w:rsidR="00BB4AFE" w:rsidRPr="000D625C" w:rsidRDefault="00BB4AFE" w:rsidP="00FD516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  <w:r w:rsidRPr="000D625C">
              <w:rPr>
                <w:rFonts w:ascii="Arial" w:eastAsia="Times New Roman" w:hAnsi="Arial" w:cs="Arial"/>
                <w:sz w:val="14"/>
                <w:szCs w:val="24"/>
                <w:lang w:eastAsia="zh-CN"/>
              </w:rPr>
              <w:t>(Dienstsiegel</w:t>
            </w:r>
            <w:r w:rsidRPr="000D625C">
              <w:rPr>
                <w:rFonts w:ascii="Arial" w:eastAsia="Times New Roman" w:hAnsi="Arial" w:cs="Arial"/>
                <w:sz w:val="14"/>
                <w:szCs w:val="24"/>
                <w:lang w:eastAsia="zh-CN"/>
              </w:rPr>
              <w:br/>
              <w:t>der Schule)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BB4AFE" w:rsidRPr="000D625C" w:rsidRDefault="00BB4AFE" w:rsidP="00FD5167">
            <w:pPr>
              <w:pBdr>
                <w:bottom w:val="dotted" w:sz="2" w:space="1" w:color="000000"/>
              </w:pBd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</w:p>
        </w:tc>
      </w:tr>
      <w:tr w:rsidR="00BB4AFE" w:rsidRPr="000D625C" w:rsidTr="00FD5167">
        <w:trPr>
          <w:cantSplit/>
          <w:trHeight w:val="264"/>
        </w:trPr>
        <w:tc>
          <w:tcPr>
            <w:tcW w:w="3261" w:type="dxa"/>
            <w:shd w:val="clear" w:color="auto" w:fill="auto"/>
          </w:tcPr>
          <w:p w:rsidR="00BB4AFE" w:rsidRDefault="00BB4AFE" w:rsidP="00FD5167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zh-CN"/>
              </w:rPr>
              <w:t>GemR, Schulleiter</w:t>
            </w:r>
          </w:p>
          <w:p w:rsidR="00BB4AFE" w:rsidRPr="000D625C" w:rsidRDefault="00BB4AFE" w:rsidP="00FD5167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</w:p>
        </w:tc>
        <w:tc>
          <w:tcPr>
            <w:tcW w:w="2284" w:type="dxa"/>
            <w:shd w:val="clear" w:color="auto" w:fill="auto"/>
          </w:tcPr>
          <w:p w:rsidR="00BB4AFE" w:rsidRPr="000D625C" w:rsidRDefault="00BB4AFE" w:rsidP="00FD5167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</w:p>
        </w:tc>
        <w:tc>
          <w:tcPr>
            <w:tcW w:w="3720" w:type="dxa"/>
            <w:shd w:val="clear" w:color="auto" w:fill="auto"/>
          </w:tcPr>
          <w:p w:rsidR="00BB4AFE" w:rsidRDefault="00BB4AFE" w:rsidP="00FD5167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zh-CN"/>
              </w:rPr>
              <w:t>Lerngruppenbegleiterin</w:t>
            </w:r>
          </w:p>
          <w:p w:rsidR="00BB4AFE" w:rsidRPr="000D625C" w:rsidRDefault="00BB4AFE" w:rsidP="00FD5167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</w:p>
        </w:tc>
      </w:tr>
    </w:tbl>
    <w:p w:rsidR="000D625C" w:rsidRPr="000D625C" w:rsidRDefault="000D625C" w:rsidP="008B5734">
      <w:pPr>
        <w:rPr>
          <w:rFonts w:ascii="Arial" w:hAnsi="Arial" w:cs="Arial"/>
          <w:sz w:val="14"/>
        </w:rPr>
      </w:pPr>
    </w:p>
    <w:p w:rsidR="008B5734" w:rsidRPr="000D625C" w:rsidRDefault="008B5734" w:rsidP="008B5734">
      <w:pPr>
        <w:rPr>
          <w:rFonts w:ascii="Arial" w:hAnsi="Arial" w:cs="Arial"/>
          <w:sz w:val="8"/>
          <w:szCs w:val="8"/>
        </w:rPr>
      </w:pPr>
      <w:r w:rsidRPr="000D625C">
        <w:rPr>
          <w:rFonts w:ascii="Arial" w:hAnsi="Arial" w:cs="Arial"/>
          <w:sz w:val="8"/>
          <w:szCs w:val="8"/>
        </w:rPr>
        <w:t xml:space="preserve">         </w:t>
      </w:r>
      <w:r w:rsidRPr="000D625C">
        <w:rPr>
          <w:rFonts w:ascii="Arial" w:hAnsi="Arial" w:cs="Arial"/>
          <w:sz w:val="8"/>
          <w:szCs w:val="8"/>
        </w:rPr>
        <w:tab/>
      </w:r>
      <w:r w:rsidRPr="000D625C">
        <w:rPr>
          <w:rFonts w:ascii="Arial" w:hAnsi="Arial" w:cs="Arial"/>
          <w:sz w:val="8"/>
          <w:szCs w:val="8"/>
        </w:rPr>
        <w:tab/>
      </w:r>
      <w:r w:rsidRPr="000D625C">
        <w:rPr>
          <w:rFonts w:ascii="Arial" w:hAnsi="Arial" w:cs="Arial"/>
          <w:sz w:val="8"/>
          <w:szCs w:val="8"/>
        </w:rPr>
        <w:tab/>
      </w:r>
    </w:p>
    <w:p w:rsidR="00882D01" w:rsidRPr="000D625C" w:rsidRDefault="008B5734" w:rsidP="00882D01">
      <w:pPr>
        <w:rPr>
          <w:rFonts w:ascii="Arial" w:hAnsi="Arial" w:cs="Arial"/>
          <w:sz w:val="14"/>
          <w:szCs w:val="14"/>
        </w:rPr>
      </w:pPr>
      <w:r w:rsidRPr="000D625C">
        <w:rPr>
          <w:rFonts w:ascii="Arial" w:hAnsi="Arial" w:cs="Arial"/>
          <w:sz w:val="14"/>
          <w:szCs w:val="14"/>
        </w:rPr>
        <w:t>Gesehen! Erziehungsberechtigte/r</w:t>
      </w:r>
      <w:r w:rsidRPr="000D625C">
        <w:rPr>
          <w:rFonts w:ascii="Arial" w:hAnsi="Arial" w:cs="Arial"/>
          <w:sz w:val="14"/>
          <w:szCs w:val="14"/>
        </w:rPr>
        <w:tab/>
        <w:t xml:space="preserve"> .................................................................................................................................</w:t>
      </w:r>
    </w:p>
    <w:p w:rsidR="00882D01" w:rsidRPr="004F0A92" w:rsidRDefault="00882D01" w:rsidP="00882D01">
      <w:pPr>
        <w:rPr>
          <w:rFonts w:cs="Arial"/>
          <w:sz w:val="12"/>
        </w:rPr>
      </w:pPr>
    </w:p>
    <w:sectPr w:rsidR="00882D01" w:rsidRPr="004F0A92" w:rsidSect="008B57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247" w:bottom="426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ABC" w:rsidRDefault="00DB4ABC" w:rsidP="008F50A4">
      <w:pPr>
        <w:spacing w:after="0" w:line="240" w:lineRule="auto"/>
      </w:pPr>
      <w:r>
        <w:separator/>
      </w:r>
    </w:p>
  </w:endnote>
  <w:endnote w:type="continuationSeparator" w:id="0">
    <w:p w:rsidR="00DB4ABC" w:rsidRDefault="00DB4ABC" w:rsidP="008F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D44" w:rsidRDefault="00501D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393"/>
      <w:gridCol w:w="1848"/>
    </w:tblGrid>
    <w:tr w:rsidR="004F0A92" w:rsidTr="004F0A92">
      <w:trPr>
        <w:trHeight w:val="727"/>
      </w:trPr>
      <w:tc>
        <w:tcPr>
          <w:tcW w:w="4000" w:type="pct"/>
          <w:tcBorders>
            <w:right w:val="triple" w:sz="4" w:space="0" w:color="4F81BD"/>
          </w:tcBorders>
        </w:tcPr>
        <w:p w:rsidR="004F0A92" w:rsidRPr="004F0A92" w:rsidRDefault="004F0A92">
          <w:pPr>
            <w:tabs>
              <w:tab w:val="left" w:pos="620"/>
              <w:tab w:val="center" w:pos="4320"/>
            </w:tabs>
            <w:jc w:val="right"/>
            <w:rPr>
              <w:rFonts w:ascii="Cambria" w:eastAsia="Times New Roman" w:hAnsi="Cambria"/>
              <w:sz w:val="20"/>
              <w:szCs w:val="20"/>
            </w:rPr>
          </w:pPr>
        </w:p>
      </w:tc>
      <w:tc>
        <w:tcPr>
          <w:tcW w:w="1000" w:type="pct"/>
          <w:tcBorders>
            <w:left w:val="triple" w:sz="4" w:space="0" w:color="4F81BD"/>
          </w:tcBorders>
        </w:tcPr>
        <w:p w:rsidR="004F0A92" w:rsidRPr="004F0A92" w:rsidRDefault="004F0A92">
          <w:pPr>
            <w:tabs>
              <w:tab w:val="left" w:pos="1490"/>
            </w:tabs>
            <w:rPr>
              <w:rFonts w:ascii="Cambria" w:eastAsia="Times New Roman" w:hAnsi="Cambria"/>
              <w:sz w:val="28"/>
              <w:szCs w:val="28"/>
            </w:rPr>
          </w:pP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EA3D74">
            <w:rPr>
              <w:noProof/>
            </w:rPr>
            <w:t>4</w:t>
          </w:r>
          <w:r>
            <w:fldChar w:fldCharType="end"/>
          </w:r>
        </w:p>
      </w:tc>
    </w:tr>
  </w:tbl>
  <w:p w:rsidR="004F0A92" w:rsidRDefault="004F0A9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D44" w:rsidRDefault="00501D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ABC" w:rsidRDefault="00DB4ABC" w:rsidP="008F50A4">
      <w:pPr>
        <w:spacing w:after="0" w:line="240" w:lineRule="auto"/>
      </w:pPr>
      <w:r>
        <w:separator/>
      </w:r>
    </w:p>
  </w:footnote>
  <w:footnote w:type="continuationSeparator" w:id="0">
    <w:p w:rsidR="00DB4ABC" w:rsidRDefault="00DB4ABC" w:rsidP="008F5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D44" w:rsidRDefault="00501D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EA3" w:rsidRDefault="00591EA3" w:rsidP="005772B6">
    <w:pPr>
      <w:tabs>
        <w:tab w:val="center" w:pos="4536"/>
        <w:tab w:val="right" w:pos="9072"/>
      </w:tabs>
      <w:spacing w:after="0" w:line="240" w:lineRule="auto"/>
    </w:pPr>
    <w:r>
      <w:t xml:space="preserve">Schuljahr </w:t>
    </w:r>
    <w:sdt>
      <w:sdtPr>
        <w:id w:val="-1524619927"/>
        <w:placeholder>
          <w:docPart w:val="7E652144478944A7A23E4C8A6D1C2D6C"/>
        </w:placeholder>
      </w:sdtPr>
      <w:sdtEndPr/>
      <w:sdtContent>
        <w:r w:rsidR="00EF4FF6">
          <w:t>2021</w:t>
        </w:r>
        <w:r w:rsidR="00477163">
          <w:t>/202</w:t>
        </w:r>
        <w:r w:rsidR="00EF4FF6">
          <w:t>2</w:t>
        </w:r>
      </w:sdtContent>
    </w:sdt>
    <w:r>
      <w:t xml:space="preserve">    </w:t>
    </w:r>
    <w:r w:rsidR="009641B5">
      <w:tab/>
    </w:r>
    <w:r w:rsidR="009641B5">
      <w:tab/>
    </w:r>
    <w:r w:rsidR="00F24931" w:rsidRPr="009641B5">
      <w:rPr>
        <w:noProof/>
        <w:lang w:eastAsia="de-DE"/>
      </w:rPr>
      <w:drawing>
        <wp:inline distT="0" distB="0" distL="0" distR="0">
          <wp:extent cx="581025" cy="495300"/>
          <wp:effectExtent l="0" t="0" r="9525" b="0"/>
          <wp:docPr id="2" name="Bild 2" descr="Logo_Gemeinschafts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emeinschaftssch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D44" w:rsidRDefault="00501D4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96F"/>
    <w:rsid w:val="0003607C"/>
    <w:rsid w:val="000B7DDF"/>
    <w:rsid w:val="000C0E9E"/>
    <w:rsid w:val="000D625C"/>
    <w:rsid w:val="000F56EA"/>
    <w:rsid w:val="001059E3"/>
    <w:rsid w:val="0011341F"/>
    <w:rsid w:val="00154896"/>
    <w:rsid w:val="00171C98"/>
    <w:rsid w:val="0018366C"/>
    <w:rsid w:val="001923C7"/>
    <w:rsid w:val="001C3E4A"/>
    <w:rsid w:val="001D44B2"/>
    <w:rsid w:val="001D76B8"/>
    <w:rsid w:val="001D7880"/>
    <w:rsid w:val="0022210E"/>
    <w:rsid w:val="00227FBC"/>
    <w:rsid w:val="002317C6"/>
    <w:rsid w:val="00237258"/>
    <w:rsid w:val="002539DC"/>
    <w:rsid w:val="0025658D"/>
    <w:rsid w:val="00260DD3"/>
    <w:rsid w:val="00273108"/>
    <w:rsid w:val="002A747F"/>
    <w:rsid w:val="002B0B8C"/>
    <w:rsid w:val="002B4F1B"/>
    <w:rsid w:val="002C2FE2"/>
    <w:rsid w:val="002D4208"/>
    <w:rsid w:val="002D6E67"/>
    <w:rsid w:val="002F513F"/>
    <w:rsid w:val="00316C86"/>
    <w:rsid w:val="00322F5C"/>
    <w:rsid w:val="00346EF4"/>
    <w:rsid w:val="00365893"/>
    <w:rsid w:val="0036759A"/>
    <w:rsid w:val="00382FA8"/>
    <w:rsid w:val="00387777"/>
    <w:rsid w:val="00403A8D"/>
    <w:rsid w:val="004262CA"/>
    <w:rsid w:val="00477163"/>
    <w:rsid w:val="00486333"/>
    <w:rsid w:val="004A2362"/>
    <w:rsid w:val="004A2F83"/>
    <w:rsid w:val="004E1A19"/>
    <w:rsid w:val="004F0A92"/>
    <w:rsid w:val="004F33F2"/>
    <w:rsid w:val="00501D44"/>
    <w:rsid w:val="00501D8B"/>
    <w:rsid w:val="0051515C"/>
    <w:rsid w:val="005303F5"/>
    <w:rsid w:val="005616B6"/>
    <w:rsid w:val="00571509"/>
    <w:rsid w:val="0057396F"/>
    <w:rsid w:val="005772B6"/>
    <w:rsid w:val="00580749"/>
    <w:rsid w:val="00584C71"/>
    <w:rsid w:val="00591EA3"/>
    <w:rsid w:val="005A14C3"/>
    <w:rsid w:val="005D16FD"/>
    <w:rsid w:val="005D3E65"/>
    <w:rsid w:val="005E23FB"/>
    <w:rsid w:val="005F7277"/>
    <w:rsid w:val="0060477A"/>
    <w:rsid w:val="006115AD"/>
    <w:rsid w:val="00616185"/>
    <w:rsid w:val="006178B5"/>
    <w:rsid w:val="00617EE4"/>
    <w:rsid w:val="00637F5F"/>
    <w:rsid w:val="00656D16"/>
    <w:rsid w:val="00661E6B"/>
    <w:rsid w:val="00710FD9"/>
    <w:rsid w:val="0073031E"/>
    <w:rsid w:val="007555FA"/>
    <w:rsid w:val="00760565"/>
    <w:rsid w:val="0077564E"/>
    <w:rsid w:val="00780F0F"/>
    <w:rsid w:val="00793267"/>
    <w:rsid w:val="007A5638"/>
    <w:rsid w:val="007C3298"/>
    <w:rsid w:val="00806E17"/>
    <w:rsid w:val="00825A32"/>
    <w:rsid w:val="00845913"/>
    <w:rsid w:val="00866558"/>
    <w:rsid w:val="00876F27"/>
    <w:rsid w:val="00881F6F"/>
    <w:rsid w:val="00882D01"/>
    <w:rsid w:val="00892521"/>
    <w:rsid w:val="008B5734"/>
    <w:rsid w:val="008D0FA9"/>
    <w:rsid w:val="008D229D"/>
    <w:rsid w:val="008F50A4"/>
    <w:rsid w:val="00926C08"/>
    <w:rsid w:val="0093564C"/>
    <w:rsid w:val="00942419"/>
    <w:rsid w:val="009515ED"/>
    <w:rsid w:val="009641B5"/>
    <w:rsid w:val="00966B17"/>
    <w:rsid w:val="00971952"/>
    <w:rsid w:val="009953CB"/>
    <w:rsid w:val="009D0E81"/>
    <w:rsid w:val="009E5090"/>
    <w:rsid w:val="009F2F83"/>
    <w:rsid w:val="009F58ED"/>
    <w:rsid w:val="009F6C2D"/>
    <w:rsid w:val="00A15AE9"/>
    <w:rsid w:val="00A478B1"/>
    <w:rsid w:val="00A60152"/>
    <w:rsid w:val="00A63810"/>
    <w:rsid w:val="00A673BC"/>
    <w:rsid w:val="00A76B8F"/>
    <w:rsid w:val="00AA77EB"/>
    <w:rsid w:val="00AD5B6C"/>
    <w:rsid w:val="00B17DBE"/>
    <w:rsid w:val="00B200C4"/>
    <w:rsid w:val="00B25EDC"/>
    <w:rsid w:val="00B321E1"/>
    <w:rsid w:val="00B553DA"/>
    <w:rsid w:val="00B72F27"/>
    <w:rsid w:val="00B80E17"/>
    <w:rsid w:val="00BA16D6"/>
    <w:rsid w:val="00BB4AFE"/>
    <w:rsid w:val="00BD3D5D"/>
    <w:rsid w:val="00BE75B7"/>
    <w:rsid w:val="00BF12A3"/>
    <w:rsid w:val="00C27B60"/>
    <w:rsid w:val="00C52489"/>
    <w:rsid w:val="00C643C7"/>
    <w:rsid w:val="00CB03E6"/>
    <w:rsid w:val="00CE1478"/>
    <w:rsid w:val="00CF06CE"/>
    <w:rsid w:val="00D03073"/>
    <w:rsid w:val="00D4363E"/>
    <w:rsid w:val="00D672A7"/>
    <w:rsid w:val="00D82C15"/>
    <w:rsid w:val="00D902FE"/>
    <w:rsid w:val="00DA37C3"/>
    <w:rsid w:val="00DB4ABC"/>
    <w:rsid w:val="00DE2D01"/>
    <w:rsid w:val="00E00FE3"/>
    <w:rsid w:val="00E71A68"/>
    <w:rsid w:val="00E8053A"/>
    <w:rsid w:val="00EA3D74"/>
    <w:rsid w:val="00EA6834"/>
    <w:rsid w:val="00ED3998"/>
    <w:rsid w:val="00ED573C"/>
    <w:rsid w:val="00EF2771"/>
    <w:rsid w:val="00EF28B1"/>
    <w:rsid w:val="00EF4780"/>
    <w:rsid w:val="00EF4FF6"/>
    <w:rsid w:val="00F24931"/>
    <w:rsid w:val="00F3211D"/>
    <w:rsid w:val="00F363BC"/>
    <w:rsid w:val="00F42CDA"/>
    <w:rsid w:val="00F531A2"/>
    <w:rsid w:val="00F5465E"/>
    <w:rsid w:val="00F67948"/>
    <w:rsid w:val="00F76EA9"/>
    <w:rsid w:val="00F86685"/>
    <w:rsid w:val="00FC0075"/>
    <w:rsid w:val="00FC5643"/>
    <w:rsid w:val="00FD75F6"/>
    <w:rsid w:val="00FE3102"/>
    <w:rsid w:val="00FE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18617C-B504-41FA-A85B-29F9974E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72B6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50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F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0A4"/>
  </w:style>
  <w:style w:type="paragraph" w:styleId="Fuzeile">
    <w:name w:val="footer"/>
    <w:basedOn w:val="Standard"/>
    <w:link w:val="FuzeileZchn"/>
    <w:uiPriority w:val="99"/>
    <w:unhideWhenUsed/>
    <w:rsid w:val="008F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0A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6B8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6B8F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F67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6178B5"/>
    <w:rPr>
      <w:rFonts w:eastAsia="Times New Roman"/>
      <w:sz w:val="22"/>
      <w:szCs w:val="22"/>
    </w:rPr>
  </w:style>
  <w:style w:type="character" w:customStyle="1" w:styleId="KeinLeerraumZchn">
    <w:name w:val="Kein Leerraum Zchn"/>
    <w:link w:val="KeinLeerraum"/>
    <w:uiPriority w:val="1"/>
    <w:rsid w:val="006178B5"/>
    <w:rPr>
      <w:rFonts w:eastAsia="Times New Roman"/>
      <w:sz w:val="22"/>
      <w:szCs w:val="22"/>
      <w:lang w:bidi="ar-SA"/>
    </w:rPr>
  </w:style>
  <w:style w:type="table" w:customStyle="1" w:styleId="Tabellenraster2">
    <w:name w:val="Tabellenraster2"/>
    <w:basedOn w:val="NormaleTabelle"/>
    <w:next w:val="Tabellenraster"/>
    <w:uiPriority w:val="99"/>
    <w:rsid w:val="00617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71C98"/>
    <w:rPr>
      <w:color w:val="808080"/>
    </w:rPr>
  </w:style>
  <w:style w:type="paragraph" w:customStyle="1" w:styleId="Textbody">
    <w:name w:val="Text body"/>
    <w:basedOn w:val="Standard"/>
    <w:rsid w:val="00F363B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4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y\Desktop\Organisation%20VKL\Organisation%20VKL\Lernentwicklungsbericht%20VK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E652144478944A7A23E4C8A6D1C2D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95718C-F3C2-4CAA-A8FB-C0EF95C612B8}"/>
      </w:docPartPr>
      <w:docPartBody>
        <w:p w:rsidR="00480CC2" w:rsidRDefault="00BB15F1">
          <w:pPr>
            <w:pStyle w:val="7E652144478944A7A23E4C8A6D1C2D6C"/>
          </w:pPr>
          <w:r w:rsidRPr="00EC11E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84926AC2894AE3B904A1C894ADAB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9ACB21-4ECF-4194-B62C-27C2D12E9F94}"/>
      </w:docPartPr>
      <w:docPartBody>
        <w:p w:rsidR="00BE1B30" w:rsidRDefault="00480CC2" w:rsidP="00480CC2">
          <w:pPr>
            <w:pStyle w:val="A884926AC2894AE3B904A1C894ADAB2A"/>
          </w:pPr>
          <w:r w:rsidRPr="00EC11E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CC2"/>
    <w:rsid w:val="0013617D"/>
    <w:rsid w:val="001661D7"/>
    <w:rsid w:val="00480CC2"/>
    <w:rsid w:val="00A659B3"/>
    <w:rsid w:val="00BB15F1"/>
    <w:rsid w:val="00BE1B30"/>
    <w:rsid w:val="00EC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80CC2"/>
    <w:rPr>
      <w:color w:val="808080"/>
    </w:rPr>
  </w:style>
  <w:style w:type="paragraph" w:customStyle="1" w:styleId="7E652144478944A7A23E4C8A6D1C2D6C">
    <w:name w:val="7E652144478944A7A23E4C8A6D1C2D6C"/>
  </w:style>
  <w:style w:type="paragraph" w:customStyle="1" w:styleId="A884926AC2894AE3B904A1C894ADAB2A">
    <w:name w:val="A884926AC2894AE3B904A1C894ADAB2A"/>
    <w:rsid w:val="00480C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Lernentwicklungsbericht VKL.dotx</Template>
  <TotalTime>0</TotalTime>
  <Pages>1</Pages>
  <Words>408</Words>
  <Characters>2571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</dc:creator>
  <cp:keywords/>
  <cp:lastModifiedBy>Lengfeld, Judith (SSA Backnang)</cp:lastModifiedBy>
  <cp:revision>3</cp:revision>
  <cp:lastPrinted>2017-01-26T17:41:00Z</cp:lastPrinted>
  <dcterms:created xsi:type="dcterms:W3CDTF">2022-11-08T10:40:00Z</dcterms:created>
  <dcterms:modified xsi:type="dcterms:W3CDTF">2023-11-14T07:08:00Z</dcterms:modified>
</cp:coreProperties>
</file>