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769AB" w14:textId="77777777" w:rsidR="00591E37" w:rsidRDefault="00591E37" w:rsidP="006E59F6"/>
    <w:p w14:paraId="729D8E9F" w14:textId="77777777" w:rsidR="009C38C8" w:rsidRDefault="009C38C8" w:rsidP="006E59F6">
      <w:pPr>
        <w:rPr>
          <w:rFonts w:ascii="Times New Roman" w:hAnsi="Times New Roman"/>
          <w:sz w:val="8"/>
        </w:rPr>
      </w:pPr>
    </w:p>
    <w:p w14:paraId="2175713C" w14:textId="77777777" w:rsidR="00955426" w:rsidRDefault="00C73749" w:rsidP="006E59F6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b/>
          <w:sz w:val="26"/>
          <w:szCs w:val="26"/>
          <w:u w:val="single"/>
        </w:rPr>
      </w:pPr>
      <w:r>
        <w:rPr>
          <w:rFonts w:cs="Arial"/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250ECF1" wp14:editId="359EB680">
                <wp:simplePos x="0" y="0"/>
                <wp:positionH relativeFrom="column">
                  <wp:posOffset>-36195</wp:posOffset>
                </wp:positionH>
                <wp:positionV relativeFrom="paragraph">
                  <wp:posOffset>-71755</wp:posOffset>
                </wp:positionV>
                <wp:extent cx="5932800" cy="655200"/>
                <wp:effectExtent l="0" t="0" r="11430" b="1206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800" cy="65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CDAFF" w14:textId="77777777" w:rsidR="00955426" w:rsidRPr="00955426" w:rsidRDefault="00955426" w:rsidP="00955426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55426">
                              <w:rPr>
                                <w:b/>
                                <w:sz w:val="32"/>
                                <w:szCs w:val="32"/>
                              </w:rPr>
                              <w:t>Realschulabschlussprüfung für Schulfremde:</w:t>
                            </w:r>
                          </w:p>
                          <w:p w14:paraId="092A33DE" w14:textId="77777777" w:rsidR="00955426" w:rsidRPr="00955426" w:rsidRDefault="00955426" w:rsidP="00955426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55426">
                              <w:rPr>
                                <w:b/>
                                <w:sz w:val="32"/>
                                <w:szCs w:val="32"/>
                              </w:rPr>
                              <w:t>Informationen und Hinweise zur Anmeldung</w:t>
                            </w:r>
                          </w:p>
                          <w:p w14:paraId="33148D36" w14:textId="77777777" w:rsidR="00955426" w:rsidRDefault="009554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0ECF1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-2.85pt;margin-top:-5.65pt;width:467.15pt;height:51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" fillcolor="#d8d8d8 [2732]" strokeweight=".5pt">
                <v:textbox>
                  <w:txbxContent>
                    <w:p w14:paraId="15BCDAFF" w14:textId="77777777" w:rsidR="00955426" w:rsidRPr="00955426" w:rsidRDefault="00955426" w:rsidP="00955426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955426">
                        <w:rPr>
                          <w:b/>
                          <w:sz w:val="32"/>
                          <w:szCs w:val="32"/>
                        </w:rPr>
                        <w:t>Realschulabschlussprüfung für Schulfremde:</w:t>
                      </w:r>
                    </w:p>
                    <w:p w14:paraId="092A33DE" w14:textId="77777777" w:rsidR="00955426" w:rsidRPr="00955426" w:rsidRDefault="00955426" w:rsidP="00955426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955426">
                        <w:rPr>
                          <w:b/>
                          <w:sz w:val="32"/>
                          <w:szCs w:val="32"/>
                        </w:rPr>
                        <w:t>Informationen und Hinweise zur Anmeldung</w:t>
                      </w:r>
                    </w:p>
                    <w:p w14:paraId="33148D36" w14:textId="77777777" w:rsidR="00955426" w:rsidRDefault="00955426"/>
                  </w:txbxContent>
                </v:textbox>
              </v:shape>
            </w:pict>
          </mc:Fallback>
        </mc:AlternateContent>
      </w:r>
      <w:r w:rsidR="00C86936">
        <w:rPr>
          <w:rFonts w:cs="Arial"/>
          <w:b/>
          <w:sz w:val="26"/>
          <w:szCs w:val="26"/>
          <w:u w:val="single"/>
        </w:rPr>
        <w:br/>
      </w:r>
    </w:p>
    <w:p w14:paraId="3185CDDC" w14:textId="77777777" w:rsidR="00955426" w:rsidRDefault="00955426" w:rsidP="006E59F6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b/>
          <w:sz w:val="26"/>
          <w:szCs w:val="26"/>
          <w:u w:val="single"/>
        </w:rPr>
      </w:pPr>
    </w:p>
    <w:p w14:paraId="75373A33" w14:textId="77777777" w:rsidR="00C73749" w:rsidRDefault="00C73749" w:rsidP="00B60CC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 w:val="26"/>
          <w:szCs w:val="26"/>
          <w:u w:val="single"/>
        </w:rPr>
      </w:pPr>
    </w:p>
    <w:p w14:paraId="62C0A917" w14:textId="77777777" w:rsidR="00C73749" w:rsidRDefault="00C73749" w:rsidP="00B60CC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 w:val="26"/>
          <w:szCs w:val="26"/>
          <w:u w:val="single"/>
        </w:rPr>
      </w:pPr>
    </w:p>
    <w:p w14:paraId="1423CD38" w14:textId="77777777" w:rsidR="009C38C8" w:rsidRPr="00DA6AFB" w:rsidRDefault="00A452FD" w:rsidP="00A452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1. </w:t>
      </w:r>
      <w:r w:rsidR="005F76F4" w:rsidRPr="00DA6AFB">
        <w:rPr>
          <w:rFonts w:cs="Arial"/>
          <w:b/>
          <w:szCs w:val="24"/>
          <w:u w:val="single"/>
        </w:rPr>
        <w:t xml:space="preserve">Voraussetzungen </w:t>
      </w:r>
      <w:r w:rsidR="009C38C8" w:rsidRPr="00DA6AFB">
        <w:rPr>
          <w:rFonts w:cs="Arial"/>
          <w:b/>
          <w:szCs w:val="24"/>
          <w:u w:val="single"/>
        </w:rPr>
        <w:t>zur Zulassung</w:t>
      </w:r>
    </w:p>
    <w:p w14:paraId="3C84AC78" w14:textId="77777777" w:rsidR="00273091" w:rsidRPr="00096958" w:rsidRDefault="009C38C8" w:rsidP="00DA6AFB">
      <w:pPr>
        <w:tabs>
          <w:tab w:val="left" w:pos="0"/>
        </w:tabs>
        <w:spacing w:after="60"/>
        <w:rPr>
          <w:rFonts w:cs="Arial"/>
          <w:sz w:val="16"/>
          <w:szCs w:val="16"/>
        </w:rPr>
      </w:pPr>
      <w:r w:rsidRPr="00B173AC">
        <w:rPr>
          <w:rFonts w:cs="Arial"/>
          <w:sz w:val="22"/>
        </w:rPr>
        <w:t>Die Realschulabschlussprüfung kann als Schulfremde</w:t>
      </w:r>
      <w:r w:rsidR="00CB0C2F">
        <w:rPr>
          <w:rFonts w:cs="Arial"/>
          <w:sz w:val="22"/>
        </w:rPr>
        <w:t>/</w:t>
      </w:r>
      <w:r w:rsidRPr="00B173AC">
        <w:rPr>
          <w:rFonts w:cs="Arial"/>
          <w:sz w:val="22"/>
        </w:rPr>
        <w:t>r ablegen, wer</w:t>
      </w:r>
      <w:r w:rsidR="00273091" w:rsidRPr="00B173AC">
        <w:rPr>
          <w:rFonts w:cs="Arial"/>
          <w:sz w:val="22"/>
        </w:rPr>
        <w:t xml:space="preserve"> …</w:t>
      </w:r>
      <w:r w:rsidRPr="00B173AC">
        <w:rPr>
          <w:rFonts w:cs="Arial"/>
          <w:sz w:val="22"/>
        </w:rPr>
        <w:t xml:space="preserve"> </w:t>
      </w:r>
    </w:p>
    <w:p w14:paraId="48D94A3D" w14:textId="77777777" w:rsidR="00273091" w:rsidRPr="00B173AC" w:rsidRDefault="009C38C8" w:rsidP="002F3F56">
      <w:pPr>
        <w:numPr>
          <w:ilvl w:val="0"/>
          <w:numId w:val="3"/>
        </w:numPr>
        <w:spacing w:after="60"/>
        <w:ind w:left="714" w:right="1332" w:hanging="357"/>
        <w:rPr>
          <w:rFonts w:cs="Arial"/>
          <w:sz w:val="22"/>
        </w:rPr>
      </w:pPr>
      <w:r w:rsidRPr="00B173AC">
        <w:rPr>
          <w:rFonts w:cs="Arial"/>
          <w:sz w:val="22"/>
        </w:rPr>
        <w:t>kein</w:t>
      </w:r>
      <w:r w:rsidR="009E7F5B">
        <w:rPr>
          <w:rFonts w:cs="Arial"/>
          <w:sz w:val="22"/>
        </w:rPr>
        <w:t xml:space="preserve">e </w:t>
      </w:r>
      <w:r w:rsidR="0083652C">
        <w:rPr>
          <w:rFonts w:cs="Arial"/>
          <w:sz w:val="22"/>
        </w:rPr>
        <w:t>weiterführende Schule</w:t>
      </w:r>
      <w:r w:rsidRPr="00B173AC">
        <w:rPr>
          <w:rFonts w:cs="Arial"/>
          <w:sz w:val="22"/>
        </w:rPr>
        <w:t xml:space="preserve"> besucht; </w:t>
      </w:r>
    </w:p>
    <w:p w14:paraId="5301ED69" w14:textId="77777777" w:rsidR="00273091" w:rsidRPr="002F3F56" w:rsidRDefault="009C38C8" w:rsidP="002F3F56">
      <w:pPr>
        <w:numPr>
          <w:ilvl w:val="0"/>
          <w:numId w:val="3"/>
        </w:numPr>
        <w:spacing w:after="60"/>
        <w:ind w:left="714" w:right="1332" w:hanging="357"/>
        <w:rPr>
          <w:rFonts w:cs="Arial"/>
          <w:sz w:val="22"/>
        </w:rPr>
      </w:pPr>
      <w:r w:rsidRPr="00B173AC">
        <w:rPr>
          <w:rFonts w:cs="Arial"/>
          <w:sz w:val="22"/>
        </w:rPr>
        <w:t xml:space="preserve">weder die ordentliche Abschlussprüfung noch die Schulfremdenprüfung </w:t>
      </w:r>
      <w:r w:rsidRPr="002F3F56">
        <w:rPr>
          <w:rFonts w:cs="Arial"/>
          <w:sz w:val="22"/>
        </w:rPr>
        <w:t xml:space="preserve">Realschule erfolgreich abgelegt hat; </w:t>
      </w:r>
    </w:p>
    <w:p w14:paraId="0BFDBA87" w14:textId="77777777" w:rsidR="00387ADB" w:rsidRDefault="00387ADB" w:rsidP="002F3F56">
      <w:pPr>
        <w:numPr>
          <w:ilvl w:val="0"/>
          <w:numId w:val="3"/>
        </w:numPr>
        <w:spacing w:after="120"/>
        <w:ind w:left="714" w:right="1332" w:hanging="357"/>
        <w:rPr>
          <w:rFonts w:cs="Arial"/>
          <w:sz w:val="22"/>
        </w:rPr>
      </w:pPr>
      <w:r>
        <w:rPr>
          <w:rFonts w:cs="Arial"/>
          <w:sz w:val="22"/>
        </w:rPr>
        <w:t>nicht mehr als einmal erfolglos an der ordentlichen Abschlussprüfung oder der Schulfremdenprüfung Realschule teilgenommen hat.</w:t>
      </w:r>
    </w:p>
    <w:p w14:paraId="1FE9774E" w14:textId="2FA44973" w:rsidR="00273091" w:rsidRPr="00B173AC" w:rsidRDefault="00273091" w:rsidP="006E59F6">
      <w:pPr>
        <w:tabs>
          <w:tab w:val="left" w:pos="0"/>
        </w:tabs>
        <w:spacing w:before="120"/>
        <w:rPr>
          <w:rFonts w:cs="Arial"/>
          <w:sz w:val="22"/>
        </w:rPr>
      </w:pPr>
      <w:r w:rsidRPr="00AB47E5">
        <w:rPr>
          <w:rFonts w:cs="Arial"/>
          <w:i/>
          <w:sz w:val="22"/>
          <w:u w:val="single"/>
        </w:rPr>
        <w:t>Schüler</w:t>
      </w:r>
      <w:r w:rsidR="00454738">
        <w:rPr>
          <w:rFonts w:cs="Arial"/>
          <w:i/>
          <w:sz w:val="22"/>
          <w:u w:val="single"/>
        </w:rPr>
        <w:t>I</w:t>
      </w:r>
      <w:r w:rsidR="00CB0C2F">
        <w:rPr>
          <w:rFonts w:cs="Arial"/>
          <w:i/>
          <w:sz w:val="22"/>
          <w:u w:val="single"/>
        </w:rPr>
        <w:t xml:space="preserve">nnen </w:t>
      </w:r>
      <w:r w:rsidRPr="00AB47E5">
        <w:rPr>
          <w:rFonts w:cs="Arial"/>
          <w:i/>
          <w:sz w:val="22"/>
          <w:u w:val="single"/>
        </w:rPr>
        <w:t>der Klasse 10 des Gymnasiums</w:t>
      </w:r>
      <w:r w:rsidRPr="00B173AC">
        <w:rPr>
          <w:rFonts w:cs="Arial"/>
          <w:sz w:val="22"/>
        </w:rPr>
        <w:t xml:space="preserve"> </w:t>
      </w:r>
      <w:r w:rsidR="00CB0C2F">
        <w:rPr>
          <w:rFonts w:cs="Arial"/>
          <w:sz w:val="22"/>
        </w:rPr>
        <w:t xml:space="preserve">können </w:t>
      </w:r>
      <w:r w:rsidRPr="00B173AC">
        <w:rPr>
          <w:rFonts w:cs="Arial"/>
          <w:sz w:val="22"/>
        </w:rPr>
        <w:t>zugelassen</w:t>
      </w:r>
      <w:r w:rsidR="00CB0C2F" w:rsidRPr="00CB0C2F">
        <w:rPr>
          <w:rFonts w:cs="Arial"/>
          <w:sz w:val="22"/>
        </w:rPr>
        <w:t xml:space="preserve"> </w:t>
      </w:r>
      <w:r w:rsidR="00CB0C2F">
        <w:rPr>
          <w:rFonts w:cs="Arial"/>
          <w:sz w:val="22"/>
        </w:rPr>
        <w:t>werden</w:t>
      </w:r>
      <w:r w:rsidRPr="00B173AC">
        <w:rPr>
          <w:rFonts w:cs="Arial"/>
          <w:sz w:val="22"/>
        </w:rPr>
        <w:t>, wenn ihre Versetzung gefährdet ist und sie im Falle der Nichtversetzung ihre Schule verlassen müssten.</w:t>
      </w:r>
    </w:p>
    <w:p w14:paraId="5A92AFE5" w14:textId="77777777" w:rsidR="00A452FD" w:rsidRDefault="00A452FD" w:rsidP="00A452FD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 w:val="16"/>
          <w:szCs w:val="16"/>
          <w:u w:val="single"/>
        </w:rPr>
      </w:pPr>
    </w:p>
    <w:p w14:paraId="4872C5BF" w14:textId="77777777" w:rsidR="006E59F6" w:rsidRPr="00DA6AFB" w:rsidRDefault="00A452FD" w:rsidP="00A452FD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2. </w:t>
      </w:r>
      <w:r w:rsidR="00096958" w:rsidRPr="00DA6AFB">
        <w:rPr>
          <w:rFonts w:cs="Arial"/>
          <w:b/>
          <w:szCs w:val="24"/>
          <w:u w:val="single"/>
        </w:rPr>
        <w:t>Anmeldung zur Prüfung und Zulassung</w:t>
      </w:r>
    </w:p>
    <w:p w14:paraId="76191D41" w14:textId="77777777" w:rsidR="007A56E0" w:rsidRDefault="007A56E0" w:rsidP="007A56E0">
      <w:pPr>
        <w:tabs>
          <w:tab w:val="left" w:pos="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Die Anmeldung erfolgt </w:t>
      </w:r>
      <w:r w:rsidRPr="00E477EC">
        <w:rPr>
          <w:rFonts w:cs="Arial"/>
          <w:sz w:val="22"/>
        </w:rPr>
        <w:t xml:space="preserve">schriftlich beim Staatlichen Schulamt Backnang </w:t>
      </w:r>
    </w:p>
    <w:p w14:paraId="608EF51E" w14:textId="77777777" w:rsidR="00F205A7" w:rsidRDefault="007A56E0" w:rsidP="007A56E0">
      <w:pPr>
        <w:tabs>
          <w:tab w:val="left" w:pos="0"/>
        </w:tabs>
        <w:rPr>
          <w:rFonts w:cs="Arial"/>
          <w:sz w:val="22"/>
        </w:rPr>
      </w:pPr>
      <w:r w:rsidRPr="00E477EC">
        <w:rPr>
          <w:rFonts w:cs="Arial"/>
          <w:sz w:val="22"/>
        </w:rPr>
        <w:t>Bitte möglichst früh anmelden!</w:t>
      </w:r>
      <w:r>
        <w:rPr>
          <w:rFonts w:cs="Arial"/>
          <w:sz w:val="22"/>
        </w:rPr>
        <w:t xml:space="preserve"> </w:t>
      </w:r>
      <w:r w:rsidRPr="00F205A7">
        <w:rPr>
          <w:rFonts w:cs="Arial"/>
          <w:b/>
          <w:bCs/>
          <w:sz w:val="22"/>
        </w:rPr>
        <w:t xml:space="preserve">Wenn Ihre Anmeldeunterlagen bis zum </w:t>
      </w:r>
      <w:r w:rsidR="00F205A7" w:rsidRPr="00F205A7">
        <w:rPr>
          <w:rFonts w:cs="Arial"/>
          <w:b/>
          <w:bCs/>
          <w:sz w:val="22"/>
        </w:rPr>
        <w:t>19</w:t>
      </w:r>
      <w:r w:rsidRPr="00F205A7">
        <w:rPr>
          <w:rFonts w:cs="Arial"/>
          <w:b/>
          <w:bCs/>
          <w:sz w:val="22"/>
        </w:rPr>
        <w:t>.02. eintreffen, können wir Ihnen eine Rückmeldung über deren Vollständigkeit geben.</w:t>
      </w:r>
      <w:r w:rsidRPr="00E477EC">
        <w:rPr>
          <w:rFonts w:cs="Arial"/>
          <w:sz w:val="22"/>
        </w:rPr>
        <w:t xml:space="preserve"> </w:t>
      </w:r>
    </w:p>
    <w:p w14:paraId="3C8443E5" w14:textId="177437D7" w:rsidR="007A56E0" w:rsidRDefault="007A56E0" w:rsidP="007A56E0">
      <w:pPr>
        <w:tabs>
          <w:tab w:val="left" w:pos="0"/>
        </w:tabs>
        <w:rPr>
          <w:rFonts w:cs="Arial"/>
          <w:sz w:val="22"/>
        </w:rPr>
      </w:pPr>
      <w:r w:rsidRPr="00E477EC">
        <w:rPr>
          <w:rFonts w:cs="Arial"/>
          <w:sz w:val="22"/>
        </w:rPr>
        <w:t>Anmeldeschluss ist der 1. März, spätestens bis dahin müs</w:t>
      </w:r>
      <w:r>
        <w:rPr>
          <w:rFonts w:cs="Arial"/>
          <w:sz w:val="22"/>
        </w:rPr>
        <w:t>sen alle Anmeldeunterlagen voll</w:t>
      </w:r>
      <w:r w:rsidRPr="00E477EC">
        <w:rPr>
          <w:rFonts w:cs="Arial"/>
          <w:sz w:val="22"/>
        </w:rPr>
        <w:t xml:space="preserve">ständig beim Schulamt vorliegen. </w:t>
      </w:r>
    </w:p>
    <w:p w14:paraId="392D76A4" w14:textId="3FA480F0" w:rsidR="007A56E0" w:rsidRDefault="007A56E0" w:rsidP="007A56E0">
      <w:pPr>
        <w:tabs>
          <w:tab w:val="left" w:pos="0"/>
        </w:tabs>
        <w:rPr>
          <w:rFonts w:cs="Arial"/>
          <w:sz w:val="22"/>
        </w:rPr>
      </w:pPr>
      <w:r w:rsidRPr="00955426">
        <w:rPr>
          <w:rFonts w:cs="Arial"/>
          <w:sz w:val="22"/>
        </w:rPr>
        <w:t xml:space="preserve">Die Entscheidung über die </w:t>
      </w:r>
      <w:r w:rsidRPr="00763E3A">
        <w:rPr>
          <w:rFonts w:cs="Arial"/>
          <w:sz w:val="22"/>
        </w:rPr>
        <w:t>Zulassung teilt das Staatliche Schulamt den</w:t>
      </w:r>
      <w:r>
        <w:rPr>
          <w:rFonts w:cs="Arial"/>
          <w:sz w:val="22"/>
        </w:rPr>
        <w:t xml:space="preserve"> Bewerber</w:t>
      </w:r>
      <w:r w:rsidR="007B5523">
        <w:rPr>
          <w:rFonts w:cs="Arial"/>
          <w:sz w:val="22"/>
        </w:rPr>
        <w:t>I</w:t>
      </w:r>
      <w:r>
        <w:rPr>
          <w:rFonts w:cs="Arial"/>
          <w:sz w:val="22"/>
        </w:rPr>
        <w:t xml:space="preserve">nnen </w:t>
      </w:r>
    </w:p>
    <w:p w14:paraId="202D523D" w14:textId="20EC016E" w:rsidR="007A56E0" w:rsidRPr="00DB3F3B" w:rsidRDefault="007A56E0" w:rsidP="007A56E0">
      <w:pPr>
        <w:tabs>
          <w:tab w:val="left" w:pos="0"/>
        </w:tabs>
        <w:rPr>
          <w:rFonts w:cs="Arial"/>
          <w:color w:val="C00000"/>
          <w:sz w:val="22"/>
        </w:rPr>
      </w:pPr>
      <w:r>
        <w:rPr>
          <w:rFonts w:cs="Arial"/>
          <w:sz w:val="22"/>
        </w:rPr>
        <w:t xml:space="preserve">nach dem 1. März </w:t>
      </w:r>
      <w:r w:rsidRPr="00763E3A">
        <w:rPr>
          <w:rFonts w:cs="Arial"/>
          <w:sz w:val="22"/>
        </w:rPr>
        <w:t>schriftlich mit</w:t>
      </w:r>
      <w:r>
        <w:rPr>
          <w:rFonts w:cs="Arial"/>
          <w:sz w:val="22"/>
        </w:rPr>
        <w:t>.</w:t>
      </w:r>
    </w:p>
    <w:p w14:paraId="05B8ADC7" w14:textId="77777777" w:rsidR="00273091" w:rsidRPr="00096958" w:rsidRDefault="00273091" w:rsidP="006E59F6">
      <w:pPr>
        <w:tabs>
          <w:tab w:val="left" w:pos="0"/>
        </w:tabs>
        <w:rPr>
          <w:rFonts w:cs="Arial"/>
          <w:sz w:val="16"/>
          <w:szCs w:val="16"/>
        </w:rPr>
      </w:pPr>
    </w:p>
    <w:p w14:paraId="18EF66F0" w14:textId="77777777" w:rsidR="00D572BD" w:rsidRPr="00DA6AFB" w:rsidRDefault="00A452FD" w:rsidP="00A452FD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3. </w:t>
      </w:r>
      <w:r w:rsidR="00D572BD" w:rsidRPr="00DA6AFB">
        <w:rPr>
          <w:rFonts w:cs="Arial"/>
          <w:b/>
          <w:szCs w:val="24"/>
          <w:u w:val="single"/>
        </w:rPr>
        <w:t>Folgende Unterlagen müssen</w:t>
      </w:r>
      <w:r w:rsidR="00096958" w:rsidRPr="00DA6AFB">
        <w:rPr>
          <w:rFonts w:cs="Arial"/>
          <w:b/>
          <w:szCs w:val="24"/>
          <w:u w:val="single"/>
        </w:rPr>
        <w:t xml:space="preserve"> bis 1. März abgegeben</w:t>
      </w:r>
      <w:r w:rsidR="00D572BD" w:rsidRPr="00DA6AFB">
        <w:rPr>
          <w:rFonts w:cs="Arial"/>
          <w:b/>
          <w:szCs w:val="24"/>
          <w:u w:val="single"/>
        </w:rPr>
        <w:t xml:space="preserve"> werden:</w:t>
      </w:r>
    </w:p>
    <w:p w14:paraId="334CCF25" w14:textId="2FF7C40D" w:rsidR="00301F3D" w:rsidRDefault="003B69C7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736" w:hanging="284"/>
        <w:rPr>
          <w:rFonts w:cs="Arial"/>
          <w:sz w:val="22"/>
        </w:rPr>
      </w:pPr>
      <w:r w:rsidRPr="00DC56C3">
        <w:rPr>
          <w:rFonts w:cs="Arial"/>
          <w:i/>
          <w:sz w:val="22"/>
          <w:u w:val="single"/>
        </w:rPr>
        <w:t>‚</w:t>
      </w:r>
      <w:r w:rsidR="00B84B37">
        <w:rPr>
          <w:rFonts w:cs="Arial"/>
          <w:i/>
          <w:sz w:val="22"/>
          <w:u w:val="single"/>
        </w:rPr>
        <w:t>Meldebogen</w:t>
      </w:r>
      <w:r w:rsidR="00A17F71">
        <w:rPr>
          <w:rFonts w:cs="Arial"/>
          <w:i/>
          <w:sz w:val="22"/>
          <w:u w:val="single"/>
        </w:rPr>
        <w:t xml:space="preserve"> </w:t>
      </w:r>
      <w:r w:rsidR="007E27D8">
        <w:rPr>
          <w:rFonts w:cs="Arial"/>
          <w:i/>
          <w:sz w:val="22"/>
          <w:u w:val="single"/>
        </w:rPr>
        <w:t xml:space="preserve">zur </w:t>
      </w:r>
      <w:r w:rsidR="00301F3D" w:rsidRPr="00DC56C3">
        <w:rPr>
          <w:rFonts w:cs="Arial"/>
          <w:i/>
          <w:sz w:val="22"/>
          <w:u w:val="single"/>
        </w:rPr>
        <w:t>Schulfremdenprüfung</w:t>
      </w:r>
      <w:r>
        <w:rPr>
          <w:rFonts w:cs="Arial"/>
          <w:i/>
          <w:sz w:val="22"/>
        </w:rPr>
        <w:t>‘</w:t>
      </w:r>
      <w:r w:rsidR="0008015A">
        <w:rPr>
          <w:rFonts w:cs="Arial"/>
          <w:sz w:val="22"/>
        </w:rPr>
        <w:t xml:space="preserve">, 2-seitig </w:t>
      </w:r>
      <w:r w:rsidR="00301F3D">
        <w:rPr>
          <w:rFonts w:cs="Arial"/>
          <w:sz w:val="22"/>
        </w:rPr>
        <w:t>(</w:t>
      </w:r>
      <w:r>
        <w:rPr>
          <w:rFonts w:cs="Arial"/>
          <w:sz w:val="22"/>
        </w:rPr>
        <w:t>s. Vorlage</w:t>
      </w:r>
      <w:r w:rsidR="00301F3D">
        <w:rPr>
          <w:rFonts w:cs="Arial"/>
          <w:sz w:val="22"/>
        </w:rPr>
        <w:t>)</w:t>
      </w:r>
    </w:p>
    <w:p w14:paraId="24B37CA2" w14:textId="77777777" w:rsidR="00D572BD" w:rsidRPr="00FE2940" w:rsidRDefault="00D572BD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736" w:hanging="284"/>
        <w:rPr>
          <w:rFonts w:cs="Arial"/>
          <w:sz w:val="22"/>
        </w:rPr>
      </w:pPr>
      <w:r w:rsidRPr="00DC56C3">
        <w:rPr>
          <w:rFonts w:cs="Arial"/>
          <w:i/>
          <w:sz w:val="22"/>
          <w:u w:val="single"/>
        </w:rPr>
        <w:t>unterschriebener</w:t>
      </w:r>
      <w:r w:rsidRPr="00DC56C3">
        <w:rPr>
          <w:rFonts w:cs="Arial"/>
          <w:sz w:val="22"/>
          <w:u w:val="single"/>
        </w:rPr>
        <w:t xml:space="preserve"> </w:t>
      </w:r>
      <w:r w:rsidR="00301F3D" w:rsidRPr="00DC56C3">
        <w:rPr>
          <w:rFonts w:cs="Arial"/>
          <w:sz w:val="22"/>
          <w:u w:val="single"/>
        </w:rPr>
        <w:t xml:space="preserve"> </w:t>
      </w:r>
      <w:r w:rsidRPr="00DC56C3">
        <w:rPr>
          <w:rFonts w:cs="Arial"/>
          <w:i/>
          <w:sz w:val="22"/>
          <w:u w:val="single"/>
        </w:rPr>
        <w:t>Lebenslauf</w:t>
      </w:r>
      <w:r w:rsidRPr="00FE2940">
        <w:rPr>
          <w:rFonts w:cs="Arial"/>
          <w:sz w:val="22"/>
        </w:rPr>
        <w:t xml:space="preserve"> </w:t>
      </w:r>
      <w:r w:rsidR="00301F3D">
        <w:rPr>
          <w:rFonts w:cs="Arial"/>
          <w:sz w:val="22"/>
        </w:rPr>
        <w:t xml:space="preserve"> </w:t>
      </w:r>
      <w:r w:rsidRPr="00FE2940">
        <w:rPr>
          <w:rFonts w:cs="Arial"/>
          <w:sz w:val="22"/>
        </w:rPr>
        <w:t xml:space="preserve">mit Angaben zum bisherigen Bildungsgang und </w:t>
      </w:r>
      <w:r w:rsidRPr="00FE2940">
        <w:rPr>
          <w:rFonts w:cs="Arial"/>
          <w:sz w:val="22"/>
        </w:rPr>
        <w:br/>
        <w:t>ggf. zu den ausgeübten Berufstätigkeiten</w:t>
      </w:r>
    </w:p>
    <w:p w14:paraId="14C1238D" w14:textId="56685EDD" w:rsidR="00191D76" w:rsidRPr="00191D76" w:rsidRDefault="00B84B37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736" w:hanging="284"/>
        <w:rPr>
          <w:rFonts w:cs="Arial"/>
          <w:sz w:val="22"/>
        </w:rPr>
      </w:pPr>
      <w:r>
        <w:rPr>
          <w:rFonts w:cs="Arial"/>
          <w:i/>
          <w:sz w:val="22"/>
          <w:u w:val="single"/>
        </w:rPr>
        <w:t>Identitä</w:t>
      </w:r>
      <w:r w:rsidR="00A17F71">
        <w:rPr>
          <w:rFonts w:cs="Arial"/>
          <w:i/>
          <w:sz w:val="22"/>
          <w:u w:val="single"/>
        </w:rPr>
        <w:t>t</w:t>
      </w:r>
      <w:r>
        <w:rPr>
          <w:rFonts w:cs="Arial"/>
          <w:i/>
          <w:sz w:val="22"/>
          <w:u w:val="single"/>
        </w:rPr>
        <w:t>snachweis</w:t>
      </w:r>
      <w:r w:rsidR="00CB0C2F">
        <w:rPr>
          <w:rFonts w:cs="Arial"/>
          <w:sz w:val="22"/>
        </w:rPr>
        <w:t xml:space="preserve"> </w:t>
      </w:r>
      <w:r w:rsidR="00B37225">
        <w:rPr>
          <w:rFonts w:cs="Arial"/>
          <w:sz w:val="22"/>
        </w:rPr>
        <w:t>(</w:t>
      </w:r>
      <w:r w:rsidR="00CB0C2F">
        <w:rPr>
          <w:rFonts w:cs="Arial"/>
          <w:sz w:val="22"/>
        </w:rPr>
        <w:t>Kopie</w:t>
      </w:r>
      <w:r w:rsidR="00191D76" w:rsidRPr="00191D76">
        <w:rPr>
          <w:rFonts w:cs="Arial"/>
          <w:sz w:val="22"/>
        </w:rPr>
        <w:t>)</w:t>
      </w:r>
    </w:p>
    <w:p w14:paraId="507DA3C0" w14:textId="77777777" w:rsidR="000A3C29" w:rsidRDefault="00D572BD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737" w:hanging="284"/>
        <w:rPr>
          <w:rFonts w:cs="Arial"/>
          <w:sz w:val="22"/>
        </w:rPr>
      </w:pPr>
      <w:r w:rsidRPr="00DC56C3">
        <w:rPr>
          <w:rFonts w:cs="Arial"/>
          <w:i/>
          <w:sz w:val="22"/>
          <w:u w:val="single"/>
        </w:rPr>
        <w:t>Abgangs</w:t>
      </w:r>
      <w:r w:rsidR="00096958" w:rsidRPr="00DC56C3">
        <w:rPr>
          <w:rFonts w:cs="Arial"/>
          <w:i/>
          <w:sz w:val="22"/>
          <w:u w:val="single"/>
        </w:rPr>
        <w:t>-</w:t>
      </w:r>
      <w:r w:rsidRPr="00DC56C3">
        <w:rPr>
          <w:rFonts w:cs="Arial"/>
          <w:i/>
          <w:sz w:val="22"/>
          <w:u w:val="single"/>
        </w:rPr>
        <w:t xml:space="preserve"> oder Abschlusszeugnis</w:t>
      </w:r>
      <w:r w:rsidRPr="00301F3D">
        <w:rPr>
          <w:rFonts w:cs="Arial"/>
          <w:i/>
          <w:sz w:val="22"/>
        </w:rPr>
        <w:t xml:space="preserve"> </w:t>
      </w:r>
      <w:r w:rsidR="000A3C29">
        <w:rPr>
          <w:rFonts w:cs="Arial"/>
          <w:sz w:val="22"/>
        </w:rPr>
        <w:t xml:space="preserve">(in beglaubigter Kopie) </w:t>
      </w:r>
    </w:p>
    <w:p w14:paraId="7EFFDA2F" w14:textId="77777777" w:rsidR="000A3C29" w:rsidRDefault="000A3C29" w:rsidP="00B60CC9">
      <w:pPr>
        <w:spacing w:before="120"/>
        <w:ind w:left="142" w:right="737"/>
        <w:rPr>
          <w:rFonts w:cs="Arial"/>
          <w:b/>
          <w:sz w:val="22"/>
        </w:rPr>
      </w:pPr>
      <w:r w:rsidRPr="000A3C29">
        <w:rPr>
          <w:rFonts w:cs="Arial"/>
          <w:b/>
          <w:sz w:val="22"/>
        </w:rPr>
        <w:t>! A</w:t>
      </w:r>
      <w:r w:rsidR="00D572BD" w:rsidRPr="000A3C29">
        <w:rPr>
          <w:rFonts w:cs="Arial"/>
          <w:b/>
          <w:sz w:val="22"/>
        </w:rPr>
        <w:t xml:space="preserve">usländische </w:t>
      </w:r>
      <w:r w:rsidRPr="000A3C29">
        <w:rPr>
          <w:rFonts w:cs="Arial"/>
          <w:b/>
          <w:sz w:val="22"/>
        </w:rPr>
        <w:t>Dokumente</w:t>
      </w:r>
      <w:r w:rsidR="00D572BD" w:rsidRPr="000A3C29">
        <w:rPr>
          <w:rFonts w:cs="Arial"/>
          <w:b/>
          <w:sz w:val="22"/>
        </w:rPr>
        <w:t xml:space="preserve"> nur in amtlich beg</w:t>
      </w:r>
      <w:r w:rsidRPr="000A3C29">
        <w:rPr>
          <w:rFonts w:cs="Arial"/>
          <w:b/>
          <w:sz w:val="22"/>
        </w:rPr>
        <w:t>laubigter deutscher Übersetzung</w:t>
      </w:r>
      <w:r>
        <w:rPr>
          <w:rFonts w:cs="Arial"/>
          <w:b/>
          <w:sz w:val="22"/>
        </w:rPr>
        <w:t xml:space="preserve"> </w:t>
      </w:r>
      <w:r w:rsidRPr="000A3C29">
        <w:rPr>
          <w:rFonts w:cs="Arial"/>
          <w:b/>
          <w:sz w:val="22"/>
        </w:rPr>
        <w:t>!</w:t>
      </w:r>
    </w:p>
    <w:p w14:paraId="38622A52" w14:textId="77777777" w:rsidR="00B60CC9" w:rsidRPr="000A3C29" w:rsidRDefault="00B60CC9" w:rsidP="00B60CC9">
      <w:pPr>
        <w:ind w:left="142" w:right="737"/>
        <w:rPr>
          <w:rFonts w:cs="Arial"/>
          <w:b/>
          <w:sz w:val="22"/>
        </w:rPr>
      </w:pPr>
    </w:p>
    <w:p w14:paraId="28FE5F56" w14:textId="2B52040C" w:rsidR="00301F3D" w:rsidRPr="00B60CC9" w:rsidRDefault="000A3C29" w:rsidP="00B60CC9">
      <w:pPr>
        <w:spacing w:after="120"/>
        <w:ind w:right="198"/>
        <w:rPr>
          <w:rFonts w:cs="Arial"/>
          <w:b/>
          <w:szCs w:val="24"/>
        </w:rPr>
      </w:pPr>
      <w:r w:rsidRPr="00B60CC9">
        <w:rPr>
          <w:rFonts w:cs="Arial"/>
          <w:b/>
          <w:szCs w:val="24"/>
        </w:rPr>
        <w:t>Schüler</w:t>
      </w:r>
      <w:r w:rsidR="00454738">
        <w:rPr>
          <w:rFonts w:cs="Arial"/>
          <w:b/>
          <w:szCs w:val="24"/>
        </w:rPr>
        <w:t>I</w:t>
      </w:r>
      <w:r w:rsidRPr="00B60CC9">
        <w:rPr>
          <w:rFonts w:cs="Arial"/>
          <w:b/>
          <w:szCs w:val="24"/>
        </w:rPr>
        <w:t xml:space="preserve">nnen </w:t>
      </w:r>
      <w:r w:rsidR="00301F3D" w:rsidRPr="00B60CC9">
        <w:rPr>
          <w:rFonts w:cs="Arial"/>
          <w:b/>
          <w:szCs w:val="24"/>
        </w:rPr>
        <w:t xml:space="preserve">des </w:t>
      </w:r>
      <w:r w:rsidR="00FE2940" w:rsidRPr="00B60CC9">
        <w:rPr>
          <w:rFonts w:cs="Arial"/>
          <w:b/>
          <w:szCs w:val="24"/>
        </w:rPr>
        <w:t>Gymnasium</w:t>
      </w:r>
      <w:r w:rsidR="00301F3D" w:rsidRPr="00B60CC9">
        <w:rPr>
          <w:rFonts w:cs="Arial"/>
          <w:b/>
          <w:szCs w:val="24"/>
        </w:rPr>
        <w:t xml:space="preserve">s müssen </w:t>
      </w:r>
      <w:r w:rsidR="002929A8" w:rsidRPr="00B60CC9">
        <w:rPr>
          <w:rFonts w:cs="Arial"/>
          <w:b/>
          <w:szCs w:val="24"/>
        </w:rPr>
        <w:t>folgende Anmeldeu</w:t>
      </w:r>
      <w:r w:rsidR="00955426" w:rsidRPr="00B60CC9">
        <w:rPr>
          <w:rFonts w:cs="Arial"/>
          <w:b/>
          <w:szCs w:val="24"/>
        </w:rPr>
        <w:t>nterlagen abgeben</w:t>
      </w:r>
      <w:r w:rsidR="00FE2940" w:rsidRPr="00B60CC9">
        <w:rPr>
          <w:rFonts w:cs="Arial"/>
          <w:b/>
          <w:szCs w:val="24"/>
        </w:rPr>
        <w:t xml:space="preserve">: </w:t>
      </w:r>
    </w:p>
    <w:p w14:paraId="419C2E06" w14:textId="332F3092" w:rsidR="00301F3D" w:rsidRPr="00B60CC9" w:rsidRDefault="0008015A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481" w:hanging="284"/>
        <w:rPr>
          <w:rFonts w:cs="Arial"/>
          <w:i/>
          <w:sz w:val="22"/>
          <w:u w:val="single"/>
        </w:rPr>
      </w:pPr>
      <w:r w:rsidRPr="00B60CC9">
        <w:rPr>
          <w:rFonts w:cs="Arial"/>
          <w:i/>
          <w:sz w:val="22"/>
          <w:u w:val="single"/>
        </w:rPr>
        <w:t>‚</w:t>
      </w:r>
      <w:r w:rsidR="00A17F71">
        <w:rPr>
          <w:rFonts w:cs="Arial"/>
          <w:i/>
          <w:sz w:val="22"/>
          <w:u w:val="single"/>
        </w:rPr>
        <w:t>Meldebogen</w:t>
      </w:r>
      <w:r w:rsidR="00301F3D" w:rsidRPr="00B60CC9">
        <w:rPr>
          <w:rFonts w:cs="Arial"/>
          <w:i/>
          <w:sz w:val="22"/>
          <w:u w:val="single"/>
        </w:rPr>
        <w:t xml:space="preserve"> </w:t>
      </w:r>
      <w:r w:rsidR="007E27D8">
        <w:rPr>
          <w:rFonts w:cs="Arial"/>
          <w:i/>
          <w:sz w:val="22"/>
          <w:u w:val="single"/>
        </w:rPr>
        <w:t xml:space="preserve">zur </w:t>
      </w:r>
      <w:r w:rsidR="00301F3D" w:rsidRPr="00B60CC9">
        <w:rPr>
          <w:rFonts w:cs="Arial"/>
          <w:i/>
          <w:sz w:val="22"/>
          <w:u w:val="single"/>
        </w:rPr>
        <w:t>Schulfremdenprüfung</w:t>
      </w:r>
      <w:r w:rsidRPr="00B60CC9">
        <w:rPr>
          <w:rFonts w:cs="Arial"/>
          <w:i/>
          <w:sz w:val="22"/>
          <w:u w:val="single"/>
        </w:rPr>
        <w:t>‘</w:t>
      </w:r>
      <w:r w:rsidR="003B1FEA" w:rsidRPr="00B60CC9">
        <w:rPr>
          <w:rFonts w:cs="Arial"/>
          <w:i/>
          <w:sz w:val="22"/>
          <w:u w:val="single"/>
        </w:rPr>
        <w:t xml:space="preserve">, 2-seitig </w:t>
      </w:r>
      <w:r w:rsidRPr="00B60CC9">
        <w:rPr>
          <w:rFonts w:cs="Arial"/>
          <w:i/>
          <w:sz w:val="22"/>
          <w:u w:val="single"/>
        </w:rPr>
        <w:t>(s. Vorlage</w:t>
      </w:r>
      <w:r w:rsidR="00301F3D" w:rsidRPr="00B60CC9">
        <w:rPr>
          <w:rFonts w:cs="Arial"/>
          <w:i/>
          <w:sz w:val="22"/>
          <w:u w:val="single"/>
        </w:rPr>
        <w:t>)</w:t>
      </w:r>
    </w:p>
    <w:p w14:paraId="1F9E7678" w14:textId="77777777" w:rsidR="00387ADB" w:rsidRPr="00191D76" w:rsidRDefault="00387ADB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736" w:hanging="284"/>
        <w:rPr>
          <w:rFonts w:cs="Arial"/>
          <w:sz w:val="22"/>
        </w:rPr>
      </w:pPr>
      <w:r w:rsidRPr="00DC56C3">
        <w:rPr>
          <w:rFonts w:cs="Arial"/>
          <w:i/>
          <w:sz w:val="22"/>
          <w:u w:val="single"/>
        </w:rPr>
        <w:t>Personalausweis</w:t>
      </w:r>
      <w:r>
        <w:rPr>
          <w:rFonts w:cs="Arial"/>
          <w:i/>
          <w:sz w:val="22"/>
          <w:u w:val="single"/>
        </w:rPr>
        <w:t>,</w:t>
      </w:r>
      <w:r w:rsidRPr="00DC56C3">
        <w:rPr>
          <w:rFonts w:cs="Arial"/>
          <w:i/>
          <w:sz w:val="22"/>
          <w:u w:val="single"/>
        </w:rPr>
        <w:t xml:space="preserve"> Reisepass </w:t>
      </w:r>
      <w:r w:rsidRPr="00CB0C2F">
        <w:rPr>
          <w:rFonts w:cs="Arial"/>
          <w:i/>
          <w:sz w:val="22"/>
          <w:u w:val="single"/>
        </w:rPr>
        <w:t>oder Geburtsurkunde</w:t>
      </w:r>
      <w:r>
        <w:rPr>
          <w:rFonts w:cs="Arial"/>
          <w:sz w:val="22"/>
        </w:rPr>
        <w:t xml:space="preserve"> (in </w:t>
      </w:r>
      <w:r w:rsidRPr="00191D76">
        <w:rPr>
          <w:rFonts w:cs="Arial"/>
          <w:sz w:val="22"/>
        </w:rPr>
        <w:t xml:space="preserve">beglaubigter </w:t>
      </w:r>
      <w:r>
        <w:rPr>
          <w:rFonts w:cs="Arial"/>
          <w:sz w:val="22"/>
        </w:rPr>
        <w:t>Kopie</w:t>
      </w:r>
      <w:r w:rsidRPr="00191D76">
        <w:rPr>
          <w:rFonts w:cs="Arial"/>
          <w:sz w:val="22"/>
        </w:rPr>
        <w:t>)</w:t>
      </w:r>
    </w:p>
    <w:p w14:paraId="1D33AEB7" w14:textId="77777777" w:rsidR="00301F3D" w:rsidRPr="00B60CC9" w:rsidRDefault="00FE2940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481" w:hanging="284"/>
        <w:rPr>
          <w:rFonts w:cs="Arial"/>
          <w:i/>
          <w:sz w:val="22"/>
          <w:u w:val="single"/>
        </w:rPr>
      </w:pPr>
      <w:r w:rsidRPr="00B60CC9">
        <w:rPr>
          <w:rFonts w:cs="Arial"/>
          <w:i/>
          <w:sz w:val="22"/>
          <w:u w:val="single"/>
        </w:rPr>
        <w:t>Halbjahresinformation (ei</w:t>
      </w:r>
      <w:r w:rsidR="002334FB" w:rsidRPr="00B60CC9">
        <w:rPr>
          <w:rFonts w:cs="Arial"/>
          <w:i/>
          <w:sz w:val="22"/>
          <w:u w:val="single"/>
        </w:rPr>
        <w:t>nfache Kopie)</w:t>
      </w:r>
    </w:p>
    <w:p w14:paraId="62C26324" w14:textId="77777777" w:rsidR="00D572BD" w:rsidRPr="00B60CC9" w:rsidRDefault="0008015A" w:rsidP="00387ADB">
      <w:pPr>
        <w:numPr>
          <w:ilvl w:val="0"/>
          <w:numId w:val="16"/>
        </w:numPr>
        <w:tabs>
          <w:tab w:val="clear" w:pos="720"/>
          <w:tab w:val="num" w:pos="426"/>
        </w:tabs>
        <w:ind w:left="641" w:right="481" w:hanging="284"/>
        <w:rPr>
          <w:rFonts w:cs="Arial"/>
          <w:i/>
          <w:sz w:val="22"/>
          <w:u w:val="single"/>
        </w:rPr>
      </w:pPr>
      <w:r w:rsidRPr="00B60CC9">
        <w:rPr>
          <w:rFonts w:cs="Arial"/>
          <w:i/>
          <w:sz w:val="22"/>
          <w:u w:val="single"/>
        </w:rPr>
        <w:t>‚</w:t>
      </w:r>
      <w:r w:rsidR="002334FB" w:rsidRPr="00B60CC9">
        <w:rPr>
          <w:rFonts w:cs="Arial"/>
          <w:i/>
          <w:sz w:val="22"/>
          <w:u w:val="single"/>
        </w:rPr>
        <w:t xml:space="preserve">Bescheinigung </w:t>
      </w:r>
      <w:r w:rsidRPr="00B60CC9">
        <w:rPr>
          <w:rFonts w:cs="Arial"/>
          <w:i/>
          <w:sz w:val="22"/>
          <w:u w:val="single"/>
        </w:rPr>
        <w:t>für Gymnasialschüle</w:t>
      </w:r>
      <w:r w:rsidR="00CC2A65" w:rsidRPr="00B60CC9">
        <w:rPr>
          <w:rFonts w:cs="Arial"/>
          <w:i/>
          <w:sz w:val="22"/>
          <w:u w:val="single"/>
        </w:rPr>
        <w:t>r/innen</w:t>
      </w:r>
      <w:r w:rsidR="007B4F44" w:rsidRPr="00B60CC9">
        <w:rPr>
          <w:rFonts w:cs="Arial"/>
          <w:i/>
          <w:sz w:val="22"/>
          <w:u w:val="single"/>
        </w:rPr>
        <w:t>‘ zur</w:t>
      </w:r>
      <w:r w:rsidRPr="00B60CC9">
        <w:rPr>
          <w:rFonts w:cs="Arial"/>
          <w:i/>
          <w:sz w:val="22"/>
          <w:u w:val="single"/>
        </w:rPr>
        <w:t xml:space="preserve"> Versetzungsgefährdung (s. Vorlage)</w:t>
      </w:r>
    </w:p>
    <w:p w14:paraId="566252EA" w14:textId="77777777" w:rsidR="00477EF5" w:rsidRPr="0009503B" w:rsidRDefault="00301F3D" w:rsidP="006E59F6">
      <w:pPr>
        <w:spacing w:before="120"/>
        <w:ind w:right="737"/>
        <w:rPr>
          <w:rFonts w:cs="Arial"/>
          <w:sz w:val="20"/>
        </w:rPr>
      </w:pPr>
      <w:r>
        <w:rPr>
          <w:rFonts w:cs="Arial"/>
          <w:sz w:val="22"/>
        </w:rPr>
        <w:t>Formulare und Informationen finden Sie auch unter</w:t>
      </w:r>
      <w:r w:rsidR="00477EF5" w:rsidRPr="00B173AC">
        <w:rPr>
          <w:rFonts w:cs="Arial"/>
          <w:sz w:val="22"/>
        </w:rPr>
        <w:t xml:space="preserve"> </w:t>
      </w:r>
      <w:r w:rsidR="00477EF5">
        <w:rPr>
          <w:rFonts w:cs="Arial"/>
          <w:sz w:val="22"/>
        </w:rPr>
        <w:br/>
      </w:r>
      <w:hyperlink r:id="rId8" w:history="1">
        <w:r w:rsidR="005062B5" w:rsidRPr="0032298F">
          <w:rPr>
            <w:rStyle w:val="Hyperlink"/>
            <w:color w:val="365F91" w:themeColor="accent1" w:themeShade="BF"/>
            <w:sz w:val="20"/>
          </w:rPr>
          <w:t>http://schulamt-bac</w:t>
        </w:r>
        <w:r w:rsidR="001F382A" w:rsidRPr="0032298F">
          <w:rPr>
            <w:rStyle w:val="Hyperlink"/>
            <w:color w:val="365F91" w:themeColor="accent1" w:themeShade="BF"/>
            <w:sz w:val="20"/>
          </w:rPr>
          <w:t>knang.de/,Lde/Startseite/</w:t>
        </w:r>
        <w:r w:rsidR="005062B5" w:rsidRPr="0032298F">
          <w:rPr>
            <w:rStyle w:val="Hyperlink"/>
            <w:color w:val="365F91" w:themeColor="accent1" w:themeShade="BF"/>
            <w:sz w:val="20"/>
          </w:rPr>
          <w:t>Pruefungen/Schulfremdenpruefung</w:t>
        </w:r>
      </w:hyperlink>
      <w:r w:rsidR="0032298F">
        <w:rPr>
          <w:rFonts w:cs="Arial"/>
          <w:color w:val="548DD4" w:themeColor="text2" w:themeTint="99"/>
          <w:sz w:val="20"/>
        </w:rPr>
        <w:t xml:space="preserve"> </w:t>
      </w:r>
    </w:p>
    <w:p w14:paraId="1513B7FF" w14:textId="77777777" w:rsidR="00096958" w:rsidRDefault="0009503B" w:rsidP="006E59F6">
      <w:pPr>
        <w:ind w:right="736"/>
        <w:rPr>
          <w:rFonts w:cs="Arial"/>
          <w:sz w:val="22"/>
        </w:rPr>
      </w:pPr>
      <w:r>
        <w:rPr>
          <w:rFonts w:cs="Arial"/>
          <w:sz w:val="22"/>
        </w:rPr>
        <w:t xml:space="preserve">                                                                                                                                       </w:t>
      </w:r>
      <w:r w:rsidR="00477EF5">
        <w:rPr>
          <w:rFonts w:cs="Arial"/>
          <w:sz w:val="22"/>
        </w:rPr>
        <w:t xml:space="preserve">Nach Eingang </w:t>
      </w:r>
      <w:r w:rsidR="002334FB">
        <w:rPr>
          <w:rFonts w:cs="Arial"/>
          <w:sz w:val="22"/>
        </w:rPr>
        <w:t xml:space="preserve">sämtlicher </w:t>
      </w:r>
      <w:r w:rsidR="00096958">
        <w:rPr>
          <w:rFonts w:cs="Arial"/>
          <w:sz w:val="22"/>
        </w:rPr>
        <w:t>Unterlagen</w:t>
      </w:r>
      <w:r w:rsidR="00477EF5">
        <w:rPr>
          <w:rFonts w:cs="Arial"/>
          <w:sz w:val="22"/>
        </w:rPr>
        <w:t xml:space="preserve"> </w:t>
      </w:r>
      <w:r w:rsidR="00477EF5" w:rsidRPr="00B173AC">
        <w:rPr>
          <w:rFonts w:cs="Arial"/>
          <w:sz w:val="22"/>
        </w:rPr>
        <w:t xml:space="preserve">werden </w:t>
      </w:r>
      <w:r w:rsidR="00477EF5">
        <w:rPr>
          <w:rFonts w:cs="Arial"/>
          <w:sz w:val="22"/>
        </w:rPr>
        <w:t xml:space="preserve">Sie </w:t>
      </w:r>
      <w:r w:rsidR="00096958" w:rsidRPr="00264E58">
        <w:rPr>
          <w:rFonts w:cs="Arial"/>
          <w:i/>
          <w:sz w:val="22"/>
          <w:u w:val="single"/>
        </w:rPr>
        <w:t xml:space="preserve">vom Staatlichen Schulamt </w:t>
      </w:r>
      <w:r w:rsidR="00477EF5" w:rsidRPr="00264E58">
        <w:rPr>
          <w:rFonts w:cs="Arial"/>
          <w:i/>
          <w:sz w:val="22"/>
          <w:u w:val="single"/>
        </w:rPr>
        <w:t>einer Rea</w:t>
      </w:r>
      <w:r>
        <w:rPr>
          <w:rFonts w:cs="Arial"/>
          <w:i/>
          <w:sz w:val="22"/>
          <w:u w:val="single"/>
        </w:rPr>
        <w:t>l- oder Gemeinschaftsschule</w:t>
      </w:r>
      <w:r w:rsidR="00EB461C">
        <w:rPr>
          <w:rFonts w:cs="Arial"/>
          <w:i/>
          <w:sz w:val="22"/>
          <w:u w:val="single"/>
        </w:rPr>
        <w:t xml:space="preserve"> im Rems-Murr-Kreis </w:t>
      </w:r>
      <w:r w:rsidR="00477EF5" w:rsidRPr="00264E58">
        <w:rPr>
          <w:rFonts w:cs="Arial"/>
          <w:i/>
          <w:sz w:val="22"/>
          <w:u w:val="single"/>
        </w:rPr>
        <w:t>zugewiesen</w:t>
      </w:r>
      <w:r w:rsidR="00477EF5">
        <w:rPr>
          <w:rFonts w:cs="Arial"/>
          <w:sz w:val="22"/>
        </w:rPr>
        <w:t>.</w:t>
      </w:r>
      <w:r w:rsidR="00477EF5" w:rsidRPr="00B173AC">
        <w:rPr>
          <w:rFonts w:cs="Arial"/>
          <w:sz w:val="22"/>
        </w:rPr>
        <w:t xml:space="preserve"> </w:t>
      </w:r>
      <w:r w:rsidR="00CC2A65">
        <w:rPr>
          <w:rFonts w:cs="Arial"/>
          <w:sz w:val="22"/>
        </w:rPr>
        <w:t xml:space="preserve">Von dieser </w:t>
      </w:r>
      <w:r w:rsidR="00477EF5" w:rsidRPr="00B173AC">
        <w:rPr>
          <w:rFonts w:cs="Arial"/>
          <w:sz w:val="22"/>
        </w:rPr>
        <w:t xml:space="preserve">erhalten Sie </w:t>
      </w:r>
      <w:r w:rsidR="00477EF5">
        <w:rPr>
          <w:rFonts w:cs="Arial"/>
          <w:sz w:val="22"/>
        </w:rPr>
        <w:t xml:space="preserve">später </w:t>
      </w:r>
      <w:r w:rsidR="00477EF5" w:rsidRPr="00B173AC">
        <w:rPr>
          <w:rFonts w:cs="Arial"/>
          <w:sz w:val="22"/>
        </w:rPr>
        <w:t>weitere Informationen, insbesondere über die Prüfungsanforde</w:t>
      </w:r>
      <w:r w:rsidR="00477EF5">
        <w:rPr>
          <w:rFonts w:cs="Arial"/>
          <w:sz w:val="22"/>
        </w:rPr>
        <w:t xml:space="preserve">rungen </w:t>
      </w:r>
      <w:r>
        <w:rPr>
          <w:rFonts w:cs="Arial"/>
          <w:sz w:val="22"/>
        </w:rPr>
        <w:t>der</w:t>
      </w:r>
      <w:r w:rsidR="00477EF5">
        <w:rPr>
          <w:rFonts w:cs="Arial"/>
          <w:sz w:val="22"/>
        </w:rPr>
        <w:t xml:space="preserve"> Fächer</w:t>
      </w:r>
      <w:r w:rsidR="00477EF5" w:rsidRPr="00B173AC">
        <w:rPr>
          <w:rFonts w:cs="Arial"/>
          <w:sz w:val="22"/>
        </w:rPr>
        <w:t xml:space="preserve">. </w:t>
      </w:r>
    </w:p>
    <w:p w14:paraId="30867513" w14:textId="77777777" w:rsidR="00C73749" w:rsidRDefault="00FE2940" w:rsidP="006E59F6">
      <w:pPr>
        <w:tabs>
          <w:tab w:val="left" w:pos="1855"/>
        </w:tabs>
        <w:ind w:right="737"/>
        <w:rPr>
          <w:rFonts w:cs="Arial"/>
          <w:b/>
          <w:sz w:val="26"/>
          <w:szCs w:val="26"/>
          <w:u w:val="single"/>
        </w:rPr>
      </w:pPr>
      <w:r>
        <w:rPr>
          <w:rFonts w:cs="Arial"/>
          <w:sz w:val="22"/>
        </w:rPr>
        <w:br/>
      </w:r>
    </w:p>
    <w:p w14:paraId="31461FA9" w14:textId="77777777" w:rsidR="00C73749" w:rsidRDefault="00C73749">
      <w:pPr>
        <w:rPr>
          <w:rFonts w:cs="Arial"/>
          <w:b/>
          <w:sz w:val="26"/>
          <w:szCs w:val="26"/>
          <w:u w:val="single"/>
        </w:rPr>
      </w:pPr>
      <w:r>
        <w:rPr>
          <w:rFonts w:cs="Arial"/>
          <w:b/>
          <w:sz w:val="26"/>
          <w:szCs w:val="26"/>
          <w:u w:val="single"/>
        </w:rPr>
        <w:br w:type="page"/>
      </w:r>
    </w:p>
    <w:p w14:paraId="6A39745A" w14:textId="77777777" w:rsidR="006E59F6" w:rsidRPr="00DA6AFB" w:rsidRDefault="00A452FD" w:rsidP="00A452FD">
      <w:pPr>
        <w:tabs>
          <w:tab w:val="left" w:pos="1855"/>
        </w:tabs>
        <w:spacing w:after="120"/>
        <w:ind w:right="737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lastRenderedPageBreak/>
        <w:t xml:space="preserve">4. </w:t>
      </w:r>
      <w:r w:rsidR="009C38C8" w:rsidRPr="00DA6AFB">
        <w:rPr>
          <w:rFonts w:cs="Arial"/>
          <w:b/>
          <w:szCs w:val="24"/>
          <w:u w:val="single"/>
        </w:rPr>
        <w:t>Prüfung</w:t>
      </w:r>
      <w:r w:rsidR="007B0CFB" w:rsidRPr="00DA6AFB">
        <w:rPr>
          <w:rFonts w:cs="Arial"/>
          <w:b/>
          <w:szCs w:val="24"/>
          <w:u w:val="single"/>
        </w:rPr>
        <w:t>sinhalte und Termine</w:t>
      </w:r>
    </w:p>
    <w:p w14:paraId="3931985B" w14:textId="098D7A59" w:rsidR="00DC56C3" w:rsidRPr="00C73749" w:rsidRDefault="00BD16CB" w:rsidP="00C73749">
      <w:pPr>
        <w:tabs>
          <w:tab w:val="left" w:pos="1855"/>
        </w:tabs>
        <w:ind w:right="737"/>
        <w:rPr>
          <w:rFonts w:cs="Arial"/>
          <w:b/>
          <w:sz w:val="26"/>
          <w:szCs w:val="26"/>
          <w:u w:val="single"/>
        </w:rPr>
      </w:pPr>
      <w:r w:rsidRPr="00E25B53">
        <w:rPr>
          <w:noProof/>
        </w:rPr>
        <mc:AlternateContent>
          <mc:Choice Requires="wps">
            <w:drawing>
              <wp:anchor distT="0" distB="0" distL="114300" distR="114300" simplePos="0" relativeHeight="251687423" behindDoc="0" locked="0" layoutInCell="1" allowOverlap="1" wp14:anchorId="69DB11E9" wp14:editId="11529510">
                <wp:simplePos x="0" y="0"/>
                <wp:positionH relativeFrom="column">
                  <wp:posOffset>334645</wp:posOffset>
                </wp:positionH>
                <wp:positionV relativeFrom="paragraph">
                  <wp:posOffset>392430</wp:posOffset>
                </wp:positionV>
                <wp:extent cx="1512000" cy="324000"/>
                <wp:effectExtent l="0" t="0" r="12065" b="19050"/>
                <wp:wrapNone/>
                <wp:docPr id="21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542131" w14:textId="77777777" w:rsidR="00E25B53" w:rsidRDefault="00E25B53" w:rsidP="00E25B53">
                            <w:pPr>
                              <w:spacing w:before="4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Deutsch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B11E9"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7" type="#_x0000_t202" style="position:absolute;margin-left:26.35pt;margin-top:30.9pt;width:119.05pt;height:25.5pt;z-index:251687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" strokecolor="windowText">
                <v:textbox>
                  <w:txbxContent>
                    <w:p w14:paraId="65542131" w14:textId="77777777" w:rsidR="00E25B53" w:rsidRDefault="00E25B53" w:rsidP="00E25B53">
                      <w:pPr>
                        <w:spacing w:before="4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Deutsch</w:t>
                      </w:r>
                    </w:p>
                  </w:txbxContent>
                </v:textbox>
              </v:shape>
            </w:pict>
          </mc:Fallback>
        </mc:AlternateContent>
      </w:r>
      <w:r w:rsidR="00E25B53" w:rsidRPr="00E25B5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CC1FAC" wp14:editId="38D2385B">
                <wp:simplePos x="0" y="0"/>
                <wp:positionH relativeFrom="column">
                  <wp:posOffset>2120900</wp:posOffset>
                </wp:positionH>
                <wp:positionV relativeFrom="paragraph">
                  <wp:posOffset>392430</wp:posOffset>
                </wp:positionV>
                <wp:extent cx="1512000" cy="324000"/>
                <wp:effectExtent l="0" t="0" r="12065" b="19050"/>
                <wp:wrapNone/>
                <wp:docPr id="20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5CC073" w14:textId="0509A023" w:rsidR="00E25B53" w:rsidRDefault="00866EF2" w:rsidP="00E25B53">
                            <w:pPr>
                              <w:spacing w:before="4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Mathematik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C1FA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67pt;margin-top:30.9pt;width:119.05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" strokecolor="windowText">
                <v:textbox>
                  <w:txbxContent>
                    <w:p w14:paraId="075CC073" w14:textId="0509A023" w:rsidR="00E25B53" w:rsidRDefault="00866EF2" w:rsidP="00E25B53">
                      <w:pPr>
                        <w:spacing w:before="4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Mathematik</w:t>
                      </w:r>
                    </w:p>
                  </w:txbxContent>
                </v:textbox>
              </v:shape>
            </w:pict>
          </mc:Fallback>
        </mc:AlternateContent>
      </w:r>
      <w:r w:rsidR="00E25B53" w:rsidRPr="00E25B5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E1BCE3" wp14:editId="73C8D92A">
                <wp:simplePos x="0" y="0"/>
                <wp:positionH relativeFrom="column">
                  <wp:posOffset>3907560</wp:posOffset>
                </wp:positionH>
                <wp:positionV relativeFrom="paragraph">
                  <wp:posOffset>392430</wp:posOffset>
                </wp:positionV>
                <wp:extent cx="1512000" cy="324000"/>
                <wp:effectExtent l="0" t="0" r="12065" b="1905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FA8F69" w14:textId="14CA026C" w:rsidR="00E25B53" w:rsidRDefault="00866EF2" w:rsidP="00E25B53">
                            <w:pPr>
                              <w:spacing w:before="4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Englisch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1BCE3" id="Textfeld 19" o:spid="_x0000_s1029" type="#_x0000_t202" style="position:absolute;margin-left:307.7pt;margin-top:30.9pt;width:119.05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" strokecolor="windowText">
                <v:textbox>
                  <w:txbxContent>
                    <w:p w14:paraId="3EFA8F69" w14:textId="14CA026C" w:rsidR="00E25B53" w:rsidRDefault="00866EF2" w:rsidP="00E25B53">
                      <w:pPr>
                        <w:spacing w:before="4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Englisch</w:t>
                      </w:r>
                    </w:p>
                  </w:txbxContent>
                </v:textbox>
              </v:shape>
            </w:pict>
          </mc:Fallback>
        </mc:AlternateContent>
      </w:r>
      <w:r w:rsidR="00A26888">
        <w:rPr>
          <w:rFonts w:cs="Arial"/>
          <w:b/>
          <w:bCs/>
          <w:noProof/>
          <w:color w:val="000000"/>
          <w:szCs w:val="24"/>
        </w:rPr>
        <mc:AlternateContent>
          <mc:Choice Requires="wpg">
            <w:drawing>
              <wp:inline distT="0" distB="0" distL="0" distR="0" wp14:anchorId="17E5A8FF" wp14:editId="60910D62">
                <wp:extent cx="5716800" cy="1483200"/>
                <wp:effectExtent l="38100" t="38100" r="113030" b="117475"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6800" cy="1483200"/>
                          <a:chOff x="0" y="0"/>
                          <a:chExt cx="5391150" cy="1483743"/>
                        </a:xfrm>
                      </wpg:grpSpPr>
                      <wps:wsp>
                        <wps:cNvPr id="27" name="Textfeld 11"/>
                        <wps:cNvSpPr txBox="1"/>
                        <wps:spPr>
                          <a:xfrm>
                            <a:off x="0" y="0"/>
                            <a:ext cx="5391150" cy="148374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4F8A798A" w14:textId="77777777" w:rsidR="00DC56C3" w:rsidRPr="007A22E7" w:rsidRDefault="00DC56C3" w:rsidP="00C73749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szCs w:val="24"/>
                                </w:rPr>
                              </w:pPr>
                              <w:r w:rsidRPr="007A22E7">
                                <w:rPr>
                                  <w:rFonts w:ascii="Calibri" w:hAnsi="Calibri"/>
                                  <w:b/>
                                  <w:szCs w:val="24"/>
                                </w:rPr>
                                <w:t>Schriftliche Prüfungen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feld 16"/>
                        <wps:cNvSpPr txBox="1"/>
                        <wps:spPr>
                          <a:xfrm>
                            <a:off x="280753" y="815453"/>
                            <a:ext cx="4790854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96C2C1D" w14:textId="77777777" w:rsidR="00DC56C3" w:rsidRPr="00047989" w:rsidRDefault="00DC56C3" w:rsidP="00204901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047989"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  <w:u w:val="single"/>
                                </w:rPr>
                                <w:t>Wahlpflichtfach:</w:t>
                              </w:r>
                            </w:p>
                            <w:p w14:paraId="75E54A9F" w14:textId="77777777" w:rsidR="00DC56C3" w:rsidRDefault="00DC56C3" w:rsidP="00204901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Technik  </w:t>
                              </w:r>
                              <w:r w:rsidRPr="00AE092B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  AES (Alltagskultur, Ernährung, Soziales)  </w:t>
                              </w:r>
                              <w:r w:rsidRPr="00DC56C3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 w:rsidR="00B37225"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Französisch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E5A8FF" id="Gruppieren 5" o:spid="_x0000_s1030" style="width:450.15pt;height:116.8pt;mso-position-horizontal-relative:char;mso-position-vertical-relative:line" coordsize="53911,14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">
                <v:shape id="Textfeld 11" o:spid="_x0000_s1031" type="#_x0000_t202" style="position:absolute;width:53911;height:14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" fillcolor="#f2f2f2" strokecolor="windowText">
                  <v:shadow on="t" color="black" opacity="26214f" origin="-.5,-.5" offset=".74836mm,.74836mm"/>
                  <v:textbox>
                    <w:txbxContent>
                      <w:p w14:paraId="4F8A798A" w14:textId="77777777" w:rsidR="00DC56C3" w:rsidRPr="007A22E7" w:rsidRDefault="00DC56C3" w:rsidP="00C73749">
                        <w:pPr>
                          <w:jc w:val="center"/>
                          <w:rPr>
                            <w:rFonts w:ascii="Calibri" w:hAnsi="Calibri"/>
                            <w:b/>
                            <w:szCs w:val="24"/>
                          </w:rPr>
                        </w:pPr>
                        <w:r w:rsidRPr="007A22E7">
                          <w:rPr>
                            <w:rFonts w:ascii="Calibri" w:hAnsi="Calibri"/>
                            <w:b/>
                            <w:szCs w:val="24"/>
                          </w:rPr>
                          <w:t>Schriftliche Prüfungen</w:t>
                        </w:r>
                      </w:p>
                    </w:txbxContent>
                  </v:textbox>
                </v:shape>
                <v:shape id="_x0000_s1032" type="#_x0000_t202" style="position:absolute;left:2807;top:8154;width:4790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" strokecolor="windowText">
                  <v:textbox>
                    <w:txbxContent>
                      <w:p w14:paraId="696C2C1D" w14:textId="77777777" w:rsidR="00DC56C3" w:rsidRPr="00047989" w:rsidRDefault="00DC56C3" w:rsidP="00204901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  <w:u w:val="single"/>
                          </w:rPr>
                        </w:pPr>
                        <w:r w:rsidRPr="00047989">
                          <w:rPr>
                            <w:rFonts w:ascii="Calibri" w:hAnsi="Calibri"/>
                            <w:b/>
                            <w:sz w:val="22"/>
                            <w:szCs w:val="22"/>
                            <w:u w:val="single"/>
                          </w:rPr>
                          <w:t>Wahlpflichtfach:</w:t>
                        </w:r>
                      </w:p>
                      <w:p w14:paraId="75E54A9F" w14:textId="77777777" w:rsidR="00DC56C3" w:rsidRDefault="00DC56C3" w:rsidP="00204901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Technik  </w:t>
                        </w:r>
                        <w:r w:rsidRPr="00AE092B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  AES (Alltagskultur, Ernährung, Soziales)  </w:t>
                        </w:r>
                        <w:r w:rsidRPr="00DC56C3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 w:rsidR="00B37225"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Französisch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AEB7F8" w14:textId="5A98488C" w:rsidR="00DC56C3" w:rsidRDefault="00DC56C3" w:rsidP="00C73749">
      <w:pPr>
        <w:rPr>
          <w:rFonts w:cs="Arial"/>
          <w:b/>
          <w:bCs/>
          <w:color w:val="000000"/>
          <w:szCs w:val="24"/>
        </w:rPr>
      </w:pPr>
    </w:p>
    <w:p w14:paraId="4FD487EC" w14:textId="139B5DC2" w:rsidR="00E25B53" w:rsidRDefault="007270C1" w:rsidP="00C73749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3C4A18" wp14:editId="15C39677">
                <wp:simplePos x="0" y="0"/>
                <wp:positionH relativeFrom="column">
                  <wp:posOffset>2959679</wp:posOffset>
                </wp:positionH>
                <wp:positionV relativeFrom="paragraph">
                  <wp:posOffset>306845</wp:posOffset>
                </wp:positionV>
                <wp:extent cx="2555768" cy="572315"/>
                <wp:effectExtent l="0" t="0" r="0" b="0"/>
                <wp:wrapNone/>
                <wp:docPr id="8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5768" cy="572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B17A6" w14:textId="77777777" w:rsidR="007270C1" w:rsidRDefault="007270C1" w:rsidP="007270C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Deutsch </w:t>
                            </w:r>
                            <w:r w:rsidRPr="00047989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  <w:u w:val="single"/>
                              </w:rPr>
                              <w:t>oder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Mathematik </w:t>
                            </w:r>
                          </w:p>
                          <w:p w14:paraId="51A719DD" w14:textId="77777777" w:rsidR="007270C1" w:rsidRDefault="007270C1" w:rsidP="007270C1">
                            <w:pPr>
                              <w:spacing w:before="4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47989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  <w:u w:val="single"/>
                              </w:rPr>
                              <w:t>oder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Wahlpflichtfach</w:t>
                            </w:r>
                          </w:p>
                          <w:p w14:paraId="129815F8" w14:textId="77777777" w:rsidR="007270C1" w:rsidRPr="00BE7A91" w:rsidRDefault="007270C1" w:rsidP="007270C1">
                            <w:pPr>
                              <w:spacing w:before="40"/>
                              <w:jc w:val="center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BE7A91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(Wahl nach Bekanntgabe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d. </w:t>
                            </w:r>
                            <w:r w:rsidRPr="00BE7A91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schriftlich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en Noten</w:t>
                            </w:r>
                            <w:r w:rsidRPr="00BE7A91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6D82835" w14:textId="77777777" w:rsidR="00BD16CB" w:rsidRDefault="00BD16CB"/>
                        </w:txbxContent>
                      </wps:txbx>
                      <wps:bodyPr rot="0" spcFirstLastPara="0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C4A18" id="_x0000_s1033" type="#_x0000_t202" style="position:absolute;margin-left:233.05pt;margin-top:24.15pt;width:201.25pt;height:45.0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" strokecolor="windowText">
                <v:textbox inset=",0">
                  <w:txbxContent>
                    <w:p w14:paraId="505B17A6" w14:textId="77777777" w:rsidR="007270C1" w:rsidRDefault="007270C1" w:rsidP="007270C1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Deutsch </w:t>
                      </w:r>
                      <w:r w:rsidRPr="00047989">
                        <w:rPr>
                          <w:rFonts w:ascii="Calibri" w:hAnsi="Calibri"/>
                          <w:i/>
                          <w:sz w:val="22"/>
                          <w:szCs w:val="22"/>
                          <w:u w:val="single"/>
                        </w:rPr>
                        <w:t>oder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Mathematik </w:t>
                      </w:r>
                    </w:p>
                    <w:p w14:paraId="51A719DD" w14:textId="77777777" w:rsidR="007270C1" w:rsidRDefault="007270C1" w:rsidP="007270C1">
                      <w:pPr>
                        <w:spacing w:before="4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47989">
                        <w:rPr>
                          <w:rFonts w:ascii="Calibri" w:hAnsi="Calibri"/>
                          <w:i/>
                          <w:sz w:val="22"/>
                          <w:szCs w:val="22"/>
                          <w:u w:val="single"/>
                        </w:rPr>
                        <w:t>oder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Wahlpflichtfach</w:t>
                      </w:r>
                    </w:p>
                    <w:p w14:paraId="129815F8" w14:textId="77777777" w:rsidR="007270C1" w:rsidRPr="00BE7A91" w:rsidRDefault="007270C1" w:rsidP="007270C1">
                      <w:pPr>
                        <w:spacing w:before="40"/>
                        <w:jc w:val="center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  <w:r w:rsidRPr="00BE7A91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(Wahl nach Bekanntgabe </w:t>
                      </w:r>
                      <w:r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d. </w:t>
                      </w:r>
                      <w:r w:rsidRPr="00BE7A91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schriftlich</w:t>
                      </w:r>
                      <w:r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en Noten</w:t>
                      </w:r>
                      <w:r w:rsidRPr="00BE7A91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06D82835" w14:textId="77777777" w:rsidR="00BD16CB" w:rsidRDefault="00BD16CB"/>
                  </w:txbxContent>
                </v:textbox>
              </v:shape>
            </w:pict>
          </mc:Fallback>
        </mc:AlternateContent>
      </w:r>
      <w:r w:rsidR="00A26888"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 wp14:anchorId="37BB6522" wp14:editId="19D06B4A">
                <wp:extent cx="5716800" cy="2019600"/>
                <wp:effectExtent l="38100" t="38100" r="113030" b="114300"/>
                <wp:docPr id="9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6800" cy="2019600"/>
                          <a:chOff x="0" y="0"/>
                          <a:chExt cx="5684400" cy="2019600"/>
                        </a:xfrm>
                      </wpg:grpSpPr>
                      <wps:wsp>
                        <wps:cNvPr id="40" name="Textfeld 16"/>
                        <wps:cNvSpPr txBox="1"/>
                        <wps:spPr>
                          <a:xfrm>
                            <a:off x="2890915" y="316719"/>
                            <a:ext cx="2556000" cy="57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954C71A" w14:textId="77777777" w:rsidR="00DC56C3" w:rsidRDefault="00DC56C3" w:rsidP="00BE7A91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Deutsch </w:t>
                              </w:r>
                              <w:r w:rsidRPr="00047989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Mathematik </w:t>
                              </w:r>
                            </w:p>
                            <w:p w14:paraId="44671FDD" w14:textId="77777777" w:rsidR="00DC56C3" w:rsidRDefault="00DC56C3" w:rsidP="00DC56C3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47989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Wahlpflichtfach</w:t>
                              </w:r>
                            </w:p>
                            <w:p w14:paraId="433E3F05" w14:textId="77777777" w:rsidR="00BE7A91" w:rsidRPr="00BE7A91" w:rsidRDefault="00BE7A91" w:rsidP="00DC56C3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 xml:space="preserve">(Wahl nach Bekanntgabe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 xml:space="preserve">d. </w:t>
                              </w: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schriftlich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en Note</w:t>
                              </w:r>
                              <w:r w:rsidR="000376D0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n</w:t>
                              </w: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feld 11"/>
                        <wps:cNvSpPr txBox="1"/>
                        <wps:spPr>
                          <a:xfrm>
                            <a:off x="0" y="0"/>
                            <a:ext cx="5684400" cy="2019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36851B50" w14:textId="77777777" w:rsidR="00DC56C3" w:rsidRPr="007A22E7" w:rsidRDefault="00DC56C3" w:rsidP="00DC56C3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Cs w:val="24"/>
                                </w:rPr>
                                <w:t>Mündliche</w:t>
                              </w:r>
                              <w:r w:rsidRPr="007A22E7">
                                <w:rPr>
                                  <w:rFonts w:ascii="Calibri" w:hAnsi="Calibri"/>
                                  <w:b/>
                                  <w:szCs w:val="24"/>
                                </w:rPr>
                                <w:t xml:space="preserve"> Prüfungen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feld 16"/>
                        <wps:cNvSpPr txBox="1"/>
                        <wps:spPr>
                          <a:xfrm>
                            <a:off x="204193" y="771069"/>
                            <a:ext cx="2556000" cy="394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C983302" w14:textId="77777777" w:rsidR="00DC56C3" w:rsidRDefault="00DC56C3" w:rsidP="00A26888">
                              <w:pPr>
                                <w:spacing w:before="12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Biologie </w:t>
                              </w:r>
                              <w:r w:rsidRPr="00AE092B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Chemie </w:t>
                              </w:r>
                              <w:r w:rsidRPr="00AE092B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Physik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feld 16"/>
                        <wps:cNvSpPr txBox="1"/>
                        <wps:spPr>
                          <a:xfrm>
                            <a:off x="203945" y="259259"/>
                            <a:ext cx="2556000" cy="394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4C7D668" w14:textId="77777777" w:rsidR="00DC56C3" w:rsidRDefault="00DC56C3" w:rsidP="00A26888">
                              <w:pPr>
                                <w:spacing w:before="12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>Kommunikationsprüfung Englisch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feld 16"/>
                        <wps:cNvSpPr txBox="1"/>
                        <wps:spPr>
                          <a:xfrm>
                            <a:off x="204610" y="1276275"/>
                            <a:ext cx="2555832" cy="505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B0FA10A" w14:textId="77777777" w:rsidR="00DC56C3" w:rsidRDefault="00DC56C3" w:rsidP="00DC56C3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Geschichte </w:t>
                              </w:r>
                              <w:r w:rsidRPr="00AE092B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Geographie </w:t>
                              </w:r>
                            </w:p>
                            <w:p w14:paraId="41A1BC06" w14:textId="77777777" w:rsidR="00DC56C3" w:rsidRDefault="00DC56C3" w:rsidP="00DC56C3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E092B">
                                <w:rPr>
                                  <w:rFonts w:ascii="Calibri" w:hAnsi="Calibri"/>
                                  <w:i/>
                                  <w:sz w:val="22"/>
                                  <w:szCs w:val="22"/>
                                  <w:u w:val="single"/>
                                </w:rPr>
                                <w:t>oder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Gemeinschaftskunde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feld 16"/>
                        <wps:cNvSpPr txBox="1"/>
                        <wps:spPr>
                          <a:xfrm>
                            <a:off x="2890038" y="1164909"/>
                            <a:ext cx="2548852" cy="6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29F4A8B" w14:textId="45731F9C" w:rsidR="00DC56C3" w:rsidRDefault="00DC56C3" w:rsidP="00BD16CB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47989"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>optional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BD16CB"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 xml:space="preserve">ein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  <w:t>weiteres Fach aus dem schriftlichen Bereich</w:t>
                              </w:r>
                            </w:p>
                            <w:p w14:paraId="03FB694D" w14:textId="77777777" w:rsidR="00A26888" w:rsidRPr="00BE7A91" w:rsidRDefault="00A26888" w:rsidP="00A26888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 xml:space="preserve">(Wahl nach Bekanntgabe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 xml:space="preserve">d. </w:t>
                              </w: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schriftlich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en Noten</w:t>
                              </w:r>
                              <w:r w:rsidRPr="00BE7A91">
                                <w:rPr>
                                  <w:rFonts w:ascii="Calibri" w:hAnsi="Calibri"/>
                                  <w:b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14:paraId="5F03684B" w14:textId="77777777" w:rsidR="00A26888" w:rsidRPr="00047989" w:rsidRDefault="00A26888" w:rsidP="00DC56C3">
                              <w:pPr>
                                <w:spacing w:before="40"/>
                                <w:jc w:val="center"/>
                                <w:rPr>
                                  <w:rFonts w:ascii="Calibri" w:hAnsi="Calibri"/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BB6522" id="Gruppieren 9" o:spid="_x0000_s1034" style="width:450.15pt;height:159pt;mso-position-horizontal-relative:char;mso-position-vertical-relative:line" coordsize="56844,20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">
                <v:shape id="_x0000_s1035" type="#_x0000_t202" style="position:absolute;left:28909;top:3167;width:25560;height:5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" strokecolor="windowText">
                  <v:textbox inset=",0">
                    <w:txbxContent>
                      <w:p w14:paraId="7954C71A" w14:textId="77777777" w:rsidR="00DC56C3" w:rsidRDefault="00DC56C3" w:rsidP="00BE7A91">
                        <w:pPr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Deutsch </w:t>
                        </w:r>
                        <w:r w:rsidRPr="00047989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Mathematik </w:t>
                        </w:r>
                      </w:p>
                      <w:p w14:paraId="44671FDD" w14:textId="77777777" w:rsidR="00DC56C3" w:rsidRDefault="00DC56C3" w:rsidP="00DC56C3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 w:rsidRPr="00047989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Wahlpflichtfach</w:t>
                        </w:r>
                      </w:p>
                      <w:p w14:paraId="433E3F05" w14:textId="77777777" w:rsidR="00BE7A91" w:rsidRPr="00BE7A91" w:rsidRDefault="00BE7A91" w:rsidP="00DC56C3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</w:pP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 xml:space="preserve">(Wahl nach Bekanntgabe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 xml:space="preserve">d. </w:t>
                        </w: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schriftlich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en Note</w:t>
                        </w:r>
                        <w:r w:rsidR="000376D0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n</w:t>
                        </w: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Textfeld 11" o:spid="_x0000_s1036" type="#_x0000_t202" style="position:absolute;width:56844;height:20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" fillcolor="#f2f2f2" strokecolor="windowText">
                  <v:shadow on="t" color="black" opacity="26214f" origin="-.5,-.5" offset=".74836mm,.74836mm"/>
                  <v:textbox>
                    <w:txbxContent>
                      <w:p w14:paraId="36851B50" w14:textId="77777777" w:rsidR="00DC56C3" w:rsidRPr="007A22E7" w:rsidRDefault="00DC56C3" w:rsidP="00DC56C3">
                        <w:pPr>
                          <w:jc w:val="center"/>
                          <w:rPr>
                            <w:rFonts w:ascii="Calibri" w:hAnsi="Calibri"/>
                            <w:b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Cs w:val="24"/>
                          </w:rPr>
                          <w:t>Mündliche</w:t>
                        </w:r>
                        <w:r w:rsidRPr="007A22E7">
                          <w:rPr>
                            <w:rFonts w:ascii="Calibri" w:hAnsi="Calibri"/>
                            <w:b/>
                            <w:szCs w:val="24"/>
                          </w:rPr>
                          <w:t xml:space="preserve"> Prüfungen</w:t>
                        </w:r>
                      </w:p>
                    </w:txbxContent>
                  </v:textbox>
                </v:shape>
                <v:shape id="_x0000_s1037" type="#_x0000_t202" style="position:absolute;left:2041;top:7710;width:25560;height:3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" strokecolor="windowText">
                  <v:textbox>
                    <w:txbxContent>
                      <w:p w14:paraId="5C983302" w14:textId="77777777" w:rsidR="00DC56C3" w:rsidRDefault="00DC56C3" w:rsidP="00A26888">
                        <w:pPr>
                          <w:spacing w:before="12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Biologie </w:t>
                        </w:r>
                        <w:r w:rsidRPr="00AE092B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Chemie </w:t>
                        </w:r>
                        <w:r w:rsidRPr="00AE092B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Physik</w:t>
                        </w:r>
                      </w:p>
                    </w:txbxContent>
                  </v:textbox>
                </v:shape>
                <v:shape id="_x0000_s1038" type="#_x0000_t202" style="position:absolute;left:2039;top:2592;width:25560;height:3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" strokecolor="windowText">
                  <v:textbox>
                    <w:txbxContent>
                      <w:p w14:paraId="04C7D668" w14:textId="77777777" w:rsidR="00DC56C3" w:rsidRDefault="00DC56C3" w:rsidP="00A26888">
                        <w:pPr>
                          <w:spacing w:before="12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>Kommunikationsprüfung Englisch</w:t>
                        </w:r>
                      </w:p>
                    </w:txbxContent>
                  </v:textbox>
                </v:shape>
                <v:shape id="_x0000_s1039" type="#_x0000_t202" style="position:absolute;left:2046;top:12762;width:25558;height:5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" strokecolor="windowText">
                  <v:textbox>
                    <w:txbxContent>
                      <w:p w14:paraId="1B0FA10A" w14:textId="77777777" w:rsidR="00DC56C3" w:rsidRDefault="00DC56C3" w:rsidP="00DC56C3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Geschichte </w:t>
                        </w:r>
                        <w:r w:rsidRPr="00AE092B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Geographie </w:t>
                        </w:r>
                      </w:p>
                      <w:p w14:paraId="41A1BC06" w14:textId="77777777" w:rsidR="00DC56C3" w:rsidRDefault="00DC56C3" w:rsidP="00DC56C3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 w:rsidRPr="00AE092B">
                          <w:rPr>
                            <w:rFonts w:ascii="Calibri" w:hAnsi="Calibri"/>
                            <w:i/>
                            <w:sz w:val="22"/>
                            <w:szCs w:val="22"/>
                            <w:u w:val="single"/>
                          </w:rPr>
                          <w:t>oder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Gemeinschaftskunde</w:t>
                        </w:r>
                      </w:p>
                    </w:txbxContent>
                  </v:textbox>
                </v:shape>
                <v:shape id="_x0000_s1040" type="#_x0000_t202" style="position:absolute;left:28900;top:11649;width:25488;height:6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" strokecolor="windowText">
                  <v:textbox>
                    <w:txbxContent>
                      <w:p w14:paraId="129F4A8B" w14:textId="45731F9C" w:rsidR="00DC56C3" w:rsidRDefault="00DC56C3" w:rsidP="00BD16CB">
                        <w:pPr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  <w:r w:rsidRPr="00047989"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>optional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BD16CB"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 xml:space="preserve">ein </w:t>
                        </w:r>
                        <w:r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  <w:t>weiteres Fach aus dem schriftlichen Bereich</w:t>
                        </w:r>
                      </w:p>
                      <w:p w14:paraId="03FB694D" w14:textId="77777777" w:rsidR="00A26888" w:rsidRPr="00BE7A91" w:rsidRDefault="00A26888" w:rsidP="00A26888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</w:pP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 xml:space="preserve">(Wahl nach Bekanntgabe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 xml:space="preserve">d. </w:t>
                        </w: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schriftlich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en Noten</w:t>
                        </w:r>
                        <w:r w:rsidRPr="00BE7A91">
                          <w:rPr>
                            <w:rFonts w:ascii="Calibri" w:hAnsi="Calibri"/>
                            <w:b/>
                            <w:sz w:val="16"/>
                            <w:szCs w:val="16"/>
                          </w:rPr>
                          <w:t>)</w:t>
                        </w:r>
                      </w:p>
                      <w:p w14:paraId="5F03684B" w14:textId="77777777" w:rsidR="00A26888" w:rsidRPr="00047989" w:rsidRDefault="00A26888" w:rsidP="00DC56C3">
                        <w:pPr>
                          <w:spacing w:before="40"/>
                          <w:jc w:val="center"/>
                          <w:rPr>
                            <w:rFonts w:ascii="Calibri" w:hAnsi="Calibri"/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8184F" w:rsidRPr="00296828">
        <w:rPr>
          <w:b/>
          <w:sz w:val="22"/>
          <w:szCs w:val="22"/>
        </w:rPr>
        <w:t>Im Fach Deutsch</w:t>
      </w:r>
      <w:r w:rsidR="00C8184F" w:rsidRPr="00296828">
        <w:rPr>
          <w:sz w:val="22"/>
          <w:szCs w:val="22"/>
        </w:rPr>
        <w:t xml:space="preserve"> ist eine Ganzschrift Bestandteil der Schulfrem</w:t>
      </w:r>
      <w:r w:rsidR="00C8184F">
        <w:rPr>
          <w:sz w:val="22"/>
          <w:szCs w:val="22"/>
        </w:rPr>
        <w:t xml:space="preserve">denprüfung. </w:t>
      </w:r>
    </w:p>
    <w:p w14:paraId="1401226F" w14:textId="6FAB28D0" w:rsidR="00897C6A" w:rsidRPr="00897C6A" w:rsidRDefault="00C8184F" w:rsidP="00897C6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Für die </w:t>
      </w:r>
      <w:r w:rsidRPr="00296828">
        <w:rPr>
          <w:sz w:val="22"/>
          <w:szCs w:val="22"/>
        </w:rPr>
        <w:t xml:space="preserve">Prüfung </w:t>
      </w:r>
      <w:r w:rsidR="004C7824">
        <w:rPr>
          <w:sz w:val="22"/>
          <w:szCs w:val="22"/>
        </w:rPr>
        <w:t>202</w:t>
      </w:r>
      <w:r w:rsidR="00B84B37"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 w:rsidRPr="00296828">
        <w:rPr>
          <w:sz w:val="22"/>
          <w:szCs w:val="22"/>
        </w:rPr>
        <w:t>handelt es sich um</w:t>
      </w:r>
      <w:r w:rsidR="00CC2A65" w:rsidRPr="00511652">
        <w:rPr>
          <w:sz w:val="22"/>
          <w:szCs w:val="22"/>
        </w:rPr>
        <w:t>:</w:t>
      </w:r>
      <w:r w:rsidR="004C7824" w:rsidRPr="004C7824">
        <w:rPr>
          <w:b/>
          <w:sz w:val="22"/>
          <w:szCs w:val="22"/>
        </w:rPr>
        <w:t xml:space="preserve"> </w:t>
      </w:r>
      <w:r w:rsidR="00897C6A">
        <w:rPr>
          <w:b/>
          <w:sz w:val="22"/>
          <w:szCs w:val="22"/>
        </w:rPr>
        <w:t>„</w:t>
      </w:r>
      <w:r w:rsidR="00B84B37">
        <w:rPr>
          <w:b/>
          <w:bCs/>
          <w:sz w:val="22"/>
          <w:szCs w:val="22"/>
        </w:rPr>
        <w:t>Weggesperrt</w:t>
      </w:r>
      <w:r w:rsidR="00897C6A" w:rsidRPr="00897C6A">
        <w:rPr>
          <w:b/>
          <w:bCs/>
          <w:sz w:val="22"/>
          <w:szCs w:val="22"/>
        </w:rPr>
        <w:t xml:space="preserve">“ von </w:t>
      </w:r>
      <w:r w:rsidR="00B84B37">
        <w:rPr>
          <w:b/>
          <w:bCs/>
          <w:sz w:val="22"/>
          <w:szCs w:val="22"/>
        </w:rPr>
        <w:t>Grit Poppe</w:t>
      </w:r>
      <w:r w:rsidR="00897C6A" w:rsidRPr="00897C6A">
        <w:rPr>
          <w:b/>
          <w:bCs/>
          <w:sz w:val="22"/>
          <w:szCs w:val="22"/>
        </w:rPr>
        <w:t xml:space="preserve"> </w:t>
      </w:r>
      <w:r w:rsidR="00897C6A" w:rsidRPr="00897C6A">
        <w:rPr>
          <w:sz w:val="22"/>
          <w:szCs w:val="22"/>
        </w:rPr>
        <w:t xml:space="preserve">oder alternativ </w:t>
      </w:r>
    </w:p>
    <w:p w14:paraId="384F7E91" w14:textId="16598272" w:rsidR="00897C6A" w:rsidRPr="00897C6A" w:rsidRDefault="00897C6A" w:rsidP="00897C6A">
      <w:pPr>
        <w:rPr>
          <w:b/>
          <w:sz w:val="22"/>
          <w:szCs w:val="22"/>
        </w:rPr>
      </w:pPr>
      <w:r w:rsidRPr="00897C6A">
        <w:rPr>
          <w:b/>
          <w:sz w:val="22"/>
          <w:szCs w:val="22"/>
        </w:rPr>
        <w:t>„</w:t>
      </w:r>
      <w:r w:rsidR="00B84B37">
        <w:rPr>
          <w:b/>
          <w:sz w:val="22"/>
          <w:szCs w:val="22"/>
        </w:rPr>
        <w:t>Windstärke 17</w:t>
      </w:r>
      <w:r w:rsidRPr="00897C6A">
        <w:rPr>
          <w:b/>
          <w:sz w:val="22"/>
          <w:szCs w:val="22"/>
        </w:rPr>
        <w:t xml:space="preserve">“ von </w:t>
      </w:r>
      <w:r w:rsidR="00B84B37">
        <w:rPr>
          <w:b/>
          <w:sz w:val="22"/>
          <w:szCs w:val="22"/>
        </w:rPr>
        <w:t>Caroline Wahl</w:t>
      </w:r>
      <w:r w:rsidR="00B84B37" w:rsidRPr="00B84B37">
        <w:rPr>
          <w:bCs/>
          <w:sz w:val="22"/>
          <w:szCs w:val="22"/>
        </w:rPr>
        <w:t>.</w:t>
      </w:r>
      <w:r w:rsidRPr="00897C6A">
        <w:rPr>
          <w:b/>
          <w:sz w:val="22"/>
          <w:szCs w:val="22"/>
        </w:rPr>
        <w:t xml:space="preserve"> </w:t>
      </w:r>
    </w:p>
    <w:p w14:paraId="75B54C67" w14:textId="5CB76108" w:rsidR="001874D3" w:rsidRPr="00E25B53" w:rsidRDefault="00C8184F" w:rsidP="004C7824">
      <w:pPr>
        <w:rPr>
          <w:b/>
          <w:sz w:val="22"/>
          <w:szCs w:val="22"/>
        </w:rPr>
      </w:pPr>
      <w:r w:rsidRPr="00296828">
        <w:rPr>
          <w:sz w:val="22"/>
          <w:szCs w:val="22"/>
        </w:rPr>
        <w:t>Die Auswahl trifft die jeweilige und vom Staatlichen Schulamt zugewiesene Prüfungsschule</w:t>
      </w:r>
      <w:r>
        <w:rPr>
          <w:sz w:val="22"/>
          <w:szCs w:val="22"/>
        </w:rPr>
        <w:t>.</w:t>
      </w:r>
    </w:p>
    <w:p w14:paraId="4741069A" w14:textId="77777777" w:rsidR="001874D3" w:rsidRDefault="001874D3" w:rsidP="00C73749">
      <w:pPr>
        <w:rPr>
          <w:rFonts w:cs="Arial"/>
          <w:b/>
          <w:bCs/>
          <w:color w:val="000000"/>
          <w:sz w:val="22"/>
          <w:szCs w:val="22"/>
        </w:rPr>
      </w:pPr>
    </w:p>
    <w:p w14:paraId="24A70D1A" w14:textId="77777777" w:rsidR="00215FDA" w:rsidRPr="00C73749" w:rsidRDefault="00215FDA" w:rsidP="00C73749">
      <w:pPr>
        <w:spacing w:after="120"/>
        <w:rPr>
          <w:rFonts w:cs="Arial"/>
          <w:b/>
          <w:bCs/>
          <w:color w:val="000000"/>
          <w:szCs w:val="24"/>
        </w:rPr>
      </w:pPr>
      <w:r w:rsidRPr="00C73749">
        <w:rPr>
          <w:rFonts w:cs="Arial"/>
          <w:b/>
          <w:bCs/>
          <w:color w:val="000000"/>
          <w:szCs w:val="24"/>
        </w:rPr>
        <w:t>Schriftliche Prüfung</w:t>
      </w:r>
      <w:r w:rsidR="00533427" w:rsidRPr="00C73749">
        <w:rPr>
          <w:rFonts w:cs="Arial"/>
          <w:b/>
          <w:bCs/>
          <w:color w:val="000000"/>
          <w:szCs w:val="24"/>
        </w:rPr>
        <w:t>en</w:t>
      </w:r>
    </w:p>
    <w:tbl>
      <w:tblPr>
        <w:tblW w:w="479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253"/>
        <w:gridCol w:w="2976"/>
        <w:gridCol w:w="2776"/>
      </w:tblGrid>
      <w:tr w:rsidR="00CC2A65" w:rsidRPr="00B4161C" w14:paraId="6B6AF878" w14:textId="77777777" w:rsidTr="00CC2A65">
        <w:trPr>
          <w:trHeight w:hRule="exact" w:val="544"/>
          <w:tblCellSpacing w:w="15" w:type="dxa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AE590A" w14:textId="77777777" w:rsidR="00CC2A65" w:rsidRPr="00B4161C" w:rsidRDefault="00CC2A65" w:rsidP="00C73749">
            <w:pPr>
              <w:spacing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Fach</w:t>
            </w:r>
          </w:p>
        </w:tc>
        <w:tc>
          <w:tcPr>
            <w:tcW w:w="1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AB01F" w14:textId="77777777" w:rsidR="00CC2A65" w:rsidRPr="00B4161C" w:rsidRDefault="00CC2A65" w:rsidP="00C73749">
            <w:pPr>
              <w:spacing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Haupttermin</w:t>
            </w:r>
          </w:p>
        </w:tc>
        <w:tc>
          <w:tcPr>
            <w:tcW w:w="1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366C8" w14:textId="77777777" w:rsidR="00CC2A65" w:rsidRPr="00B4161C" w:rsidRDefault="00CC2A65" w:rsidP="00C73749">
            <w:pPr>
              <w:spacing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Nachtermin</w:t>
            </w:r>
          </w:p>
        </w:tc>
      </w:tr>
      <w:tr w:rsidR="00897C6A" w:rsidRPr="00B4161C" w14:paraId="2FE2D03F" w14:textId="77777777" w:rsidTr="00CC2A65">
        <w:trPr>
          <w:trHeight w:hRule="exact" w:val="567"/>
          <w:tblCellSpacing w:w="15" w:type="dxa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CB106E" w14:textId="07A54EBA" w:rsidR="00897C6A" w:rsidRPr="00B4161C" w:rsidRDefault="00897C6A" w:rsidP="00897C6A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sz w:val="22"/>
                <w:szCs w:val="22"/>
              </w:rPr>
              <w:t>Deuts</w:t>
            </w:r>
            <w:r>
              <w:rPr>
                <w:rFonts w:cs="Arial"/>
                <w:sz w:val="22"/>
                <w:szCs w:val="22"/>
              </w:rPr>
              <w:t>ch</w:t>
            </w:r>
          </w:p>
        </w:tc>
        <w:tc>
          <w:tcPr>
            <w:tcW w:w="1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1F0C0" w14:textId="51034FED" w:rsidR="00897C6A" w:rsidRPr="00B4161C" w:rsidRDefault="00B84B37" w:rsidP="00897C6A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Dienstag</w:t>
            </w:r>
            <w:r w:rsidR="00897C6A">
              <w:rPr>
                <w:rFonts w:cs="Arial"/>
                <w:sz w:val="22"/>
                <w:szCs w:val="21"/>
              </w:rPr>
              <w:t xml:space="preserve">, </w:t>
            </w:r>
            <w:r>
              <w:rPr>
                <w:rFonts w:cs="Arial"/>
                <w:sz w:val="22"/>
                <w:szCs w:val="21"/>
              </w:rPr>
              <w:t>27</w:t>
            </w:r>
            <w:r w:rsidR="00897C6A">
              <w:rPr>
                <w:rFonts w:cs="Arial"/>
                <w:sz w:val="22"/>
                <w:szCs w:val="21"/>
              </w:rPr>
              <w:t xml:space="preserve">. </w:t>
            </w:r>
            <w:r>
              <w:rPr>
                <w:rFonts w:cs="Arial"/>
                <w:sz w:val="22"/>
                <w:szCs w:val="21"/>
              </w:rPr>
              <w:t>April</w:t>
            </w:r>
            <w:r w:rsidR="00897C6A">
              <w:rPr>
                <w:rFonts w:cs="Arial"/>
                <w:sz w:val="22"/>
                <w:szCs w:val="21"/>
              </w:rPr>
              <w:t xml:space="preserve"> 202</w:t>
            </w:r>
            <w:r>
              <w:rPr>
                <w:rFonts w:cs="Arial"/>
                <w:sz w:val="22"/>
                <w:szCs w:val="21"/>
              </w:rPr>
              <w:t>7</w:t>
            </w:r>
          </w:p>
        </w:tc>
        <w:tc>
          <w:tcPr>
            <w:tcW w:w="1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DD6B7" w14:textId="15246542" w:rsidR="00897C6A" w:rsidRPr="00B4161C" w:rsidRDefault="00897C6A" w:rsidP="00897C6A">
            <w:pPr>
              <w:spacing w:after="150" w:line="300" w:lineRule="atLeast"/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</w:t>
            </w:r>
            <w:r w:rsidR="00B84B37">
              <w:rPr>
                <w:rFonts w:cs="Arial"/>
                <w:sz w:val="22"/>
                <w:szCs w:val="21"/>
              </w:rPr>
              <w:t>on</w:t>
            </w:r>
            <w:r>
              <w:rPr>
                <w:rFonts w:cs="Arial"/>
                <w:sz w:val="22"/>
                <w:szCs w:val="21"/>
              </w:rPr>
              <w:t>n</w:t>
            </w:r>
            <w:r w:rsidR="00B84B37">
              <w:rPr>
                <w:rFonts w:cs="Arial"/>
                <w:sz w:val="22"/>
                <w:szCs w:val="21"/>
              </w:rPr>
              <w:t>er</w:t>
            </w:r>
            <w:r>
              <w:rPr>
                <w:rFonts w:cs="Arial"/>
                <w:sz w:val="22"/>
                <w:szCs w:val="21"/>
              </w:rPr>
              <w:t xml:space="preserve">stag, </w:t>
            </w:r>
            <w:r w:rsidR="00B84B37">
              <w:rPr>
                <w:rFonts w:cs="Arial"/>
                <w:sz w:val="22"/>
                <w:szCs w:val="21"/>
              </w:rPr>
              <w:t>3</w:t>
            </w:r>
            <w:r>
              <w:rPr>
                <w:rFonts w:cs="Arial"/>
                <w:sz w:val="22"/>
                <w:szCs w:val="21"/>
              </w:rPr>
              <w:t>. Juni 202</w:t>
            </w:r>
            <w:r w:rsidR="00B84B37">
              <w:rPr>
                <w:rFonts w:cs="Arial"/>
                <w:sz w:val="22"/>
                <w:szCs w:val="21"/>
              </w:rPr>
              <w:t>7</w:t>
            </w:r>
          </w:p>
        </w:tc>
      </w:tr>
      <w:tr w:rsidR="00897C6A" w:rsidRPr="00B4161C" w14:paraId="73FF2243" w14:textId="77777777" w:rsidTr="00CC2A65">
        <w:trPr>
          <w:trHeight w:hRule="exact" w:val="567"/>
          <w:tblCellSpacing w:w="15" w:type="dxa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5BC958" w14:textId="486535DF" w:rsidR="00897C6A" w:rsidRPr="00B4161C" w:rsidRDefault="00897C6A" w:rsidP="00897C6A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sz w:val="22"/>
                <w:szCs w:val="22"/>
              </w:rPr>
              <w:t>Mathematik</w:t>
            </w:r>
          </w:p>
        </w:tc>
        <w:tc>
          <w:tcPr>
            <w:tcW w:w="1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8013E" w14:textId="7625D67F" w:rsidR="00897C6A" w:rsidRPr="00B4161C" w:rsidRDefault="00897C6A" w:rsidP="00897C6A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</w:t>
            </w:r>
            <w:r w:rsidR="00B84B37">
              <w:rPr>
                <w:rFonts w:cs="Arial"/>
                <w:sz w:val="22"/>
                <w:szCs w:val="21"/>
              </w:rPr>
              <w:t>onnerstag</w:t>
            </w:r>
            <w:r>
              <w:rPr>
                <w:rFonts w:cs="Arial"/>
                <w:sz w:val="22"/>
                <w:szCs w:val="21"/>
              </w:rPr>
              <w:t xml:space="preserve">, </w:t>
            </w:r>
            <w:r w:rsidR="00B84B37">
              <w:rPr>
                <w:rFonts w:cs="Arial"/>
                <w:sz w:val="22"/>
                <w:szCs w:val="21"/>
              </w:rPr>
              <w:t>29. April</w:t>
            </w:r>
            <w:r>
              <w:rPr>
                <w:rFonts w:cs="Arial"/>
                <w:sz w:val="22"/>
                <w:szCs w:val="21"/>
              </w:rPr>
              <w:t xml:space="preserve"> 202</w:t>
            </w:r>
            <w:r w:rsidR="00B84B37">
              <w:rPr>
                <w:rFonts w:cs="Arial"/>
                <w:sz w:val="22"/>
                <w:szCs w:val="21"/>
              </w:rPr>
              <w:t>7</w:t>
            </w:r>
          </w:p>
        </w:tc>
        <w:tc>
          <w:tcPr>
            <w:tcW w:w="1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4A448" w14:textId="030AF6BD" w:rsidR="00897C6A" w:rsidRPr="00B4161C" w:rsidRDefault="00B84B37" w:rsidP="00897C6A">
            <w:pPr>
              <w:spacing w:after="150" w:line="300" w:lineRule="atLeast"/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Freitag</w:t>
            </w:r>
            <w:r w:rsidR="00897C6A">
              <w:rPr>
                <w:rFonts w:cs="Arial"/>
                <w:sz w:val="22"/>
                <w:szCs w:val="21"/>
              </w:rPr>
              <w:t xml:space="preserve">, </w:t>
            </w:r>
            <w:r>
              <w:rPr>
                <w:rFonts w:cs="Arial"/>
                <w:sz w:val="22"/>
                <w:szCs w:val="21"/>
              </w:rPr>
              <w:t>4</w:t>
            </w:r>
            <w:r w:rsidR="00897C6A">
              <w:rPr>
                <w:rFonts w:cs="Arial"/>
                <w:sz w:val="22"/>
                <w:szCs w:val="21"/>
              </w:rPr>
              <w:t>. Juni 202</w:t>
            </w:r>
            <w:r>
              <w:rPr>
                <w:rFonts w:cs="Arial"/>
                <w:sz w:val="22"/>
                <w:szCs w:val="21"/>
              </w:rPr>
              <w:t>7</w:t>
            </w:r>
          </w:p>
        </w:tc>
      </w:tr>
      <w:tr w:rsidR="00897C6A" w:rsidRPr="00B4161C" w14:paraId="6864A5DF" w14:textId="77777777" w:rsidTr="00CC2A65">
        <w:trPr>
          <w:trHeight w:hRule="exact" w:val="567"/>
          <w:tblCellSpacing w:w="15" w:type="dxa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D268D1" w14:textId="04FB3925" w:rsidR="00897C6A" w:rsidRPr="00B4161C" w:rsidRDefault="00897C6A" w:rsidP="00897C6A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Englisch</w:t>
            </w:r>
          </w:p>
        </w:tc>
        <w:tc>
          <w:tcPr>
            <w:tcW w:w="1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0BD2CC" w14:textId="308C4588" w:rsidR="00897C6A" w:rsidRPr="00B4161C" w:rsidRDefault="00B84B37" w:rsidP="00897C6A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Montag</w:t>
            </w:r>
            <w:r w:rsidR="00897C6A">
              <w:rPr>
                <w:rFonts w:cs="Arial"/>
                <w:sz w:val="22"/>
                <w:szCs w:val="21"/>
              </w:rPr>
              <w:t xml:space="preserve">, </w:t>
            </w:r>
            <w:r>
              <w:rPr>
                <w:rFonts w:cs="Arial"/>
                <w:sz w:val="22"/>
                <w:szCs w:val="21"/>
              </w:rPr>
              <w:t>3</w:t>
            </w:r>
            <w:r w:rsidR="00897C6A">
              <w:rPr>
                <w:rFonts w:cs="Arial"/>
                <w:sz w:val="22"/>
                <w:szCs w:val="21"/>
              </w:rPr>
              <w:t>. Mai 202</w:t>
            </w:r>
            <w:r>
              <w:rPr>
                <w:rFonts w:cs="Arial"/>
                <w:sz w:val="22"/>
                <w:szCs w:val="21"/>
              </w:rPr>
              <w:t>7</w:t>
            </w:r>
          </w:p>
        </w:tc>
        <w:tc>
          <w:tcPr>
            <w:tcW w:w="1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2B0C7" w14:textId="526693B6" w:rsidR="00897C6A" w:rsidRPr="00B4161C" w:rsidRDefault="00B84B37" w:rsidP="00897C6A">
            <w:pPr>
              <w:spacing w:after="150" w:line="300" w:lineRule="atLeast"/>
              <w:rPr>
                <w:sz w:val="22"/>
              </w:rPr>
            </w:pPr>
            <w:r>
              <w:rPr>
                <w:sz w:val="22"/>
              </w:rPr>
              <w:t>Mon</w:t>
            </w:r>
            <w:r w:rsidR="00897C6A">
              <w:rPr>
                <w:sz w:val="22"/>
              </w:rPr>
              <w:t xml:space="preserve">tag, </w:t>
            </w:r>
            <w:r>
              <w:rPr>
                <w:sz w:val="22"/>
              </w:rPr>
              <w:t>7</w:t>
            </w:r>
            <w:r w:rsidR="00897C6A">
              <w:rPr>
                <w:sz w:val="22"/>
              </w:rPr>
              <w:t>. Juni 202</w:t>
            </w:r>
            <w:r>
              <w:rPr>
                <w:sz w:val="22"/>
              </w:rPr>
              <w:t>7</w:t>
            </w:r>
          </w:p>
        </w:tc>
      </w:tr>
      <w:tr w:rsidR="00CC2A65" w:rsidRPr="00CC2A65" w14:paraId="7839B24B" w14:textId="77777777" w:rsidTr="00CC2A65">
        <w:trPr>
          <w:trHeight w:hRule="exact" w:val="806"/>
          <w:tblCellSpacing w:w="15" w:type="dxa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C4535" w14:textId="77777777" w:rsidR="00CC2A65" w:rsidRPr="00B4161C" w:rsidRDefault="00CC2A65" w:rsidP="006E59F6">
            <w:pPr>
              <w:spacing w:line="360" w:lineRule="atLeast"/>
              <w:rPr>
                <w:rFonts w:cs="Arial"/>
                <w:sz w:val="22"/>
                <w:szCs w:val="22"/>
              </w:rPr>
            </w:pPr>
            <w:r w:rsidRPr="00CC2A65">
              <w:rPr>
                <w:rFonts w:cs="Arial"/>
                <w:sz w:val="22"/>
                <w:szCs w:val="22"/>
              </w:rPr>
              <w:t>Wahlpflichtfach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C2A65">
              <w:rPr>
                <w:rFonts w:cs="Arial"/>
                <w:sz w:val="22"/>
                <w:szCs w:val="22"/>
              </w:rPr>
              <w:t>(Technik oder AES* oder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C2A65">
              <w:rPr>
                <w:rFonts w:cs="Arial"/>
                <w:sz w:val="22"/>
                <w:szCs w:val="22"/>
              </w:rPr>
              <w:t>Französisch)</w:t>
            </w:r>
          </w:p>
        </w:tc>
        <w:tc>
          <w:tcPr>
            <w:tcW w:w="1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8035B" w14:textId="427564EF" w:rsidR="00CC2A65" w:rsidRPr="00CC2A65" w:rsidRDefault="00B84B37" w:rsidP="004C7824">
            <w:pPr>
              <w:spacing w:line="36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Mittwoch</w:t>
            </w:r>
            <w:r w:rsidR="00897C6A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>5</w:t>
            </w:r>
            <w:r w:rsidR="00897C6A">
              <w:rPr>
                <w:rFonts w:cs="Arial"/>
                <w:sz w:val="22"/>
                <w:szCs w:val="22"/>
              </w:rPr>
              <w:t>. Mai</w:t>
            </w:r>
            <w:r w:rsidR="0023347C">
              <w:rPr>
                <w:rFonts w:cs="Arial"/>
                <w:sz w:val="22"/>
                <w:szCs w:val="22"/>
              </w:rPr>
              <w:t xml:space="preserve"> 202</w:t>
            </w: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592B2" w14:textId="1E712F92" w:rsidR="00CC2A65" w:rsidRPr="00CC2A65" w:rsidRDefault="00B84B37" w:rsidP="006E59F6">
            <w:pPr>
              <w:spacing w:line="36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Diens</w:t>
            </w:r>
            <w:r w:rsidR="00897C6A">
              <w:rPr>
                <w:rFonts w:cs="Arial"/>
                <w:sz w:val="22"/>
                <w:szCs w:val="22"/>
              </w:rPr>
              <w:t xml:space="preserve">tag, </w:t>
            </w:r>
            <w:r>
              <w:rPr>
                <w:rFonts w:cs="Arial"/>
                <w:sz w:val="22"/>
                <w:szCs w:val="22"/>
              </w:rPr>
              <w:t>8</w:t>
            </w:r>
            <w:r w:rsidR="00CC2A65" w:rsidRPr="00CC2A65">
              <w:rPr>
                <w:rFonts w:cs="Arial"/>
                <w:sz w:val="22"/>
                <w:szCs w:val="22"/>
              </w:rPr>
              <w:t>. Juni 202</w:t>
            </w:r>
            <w:r>
              <w:rPr>
                <w:rFonts w:cs="Arial"/>
                <w:sz w:val="22"/>
                <w:szCs w:val="22"/>
              </w:rPr>
              <w:t>7</w:t>
            </w:r>
          </w:p>
        </w:tc>
      </w:tr>
    </w:tbl>
    <w:p w14:paraId="5879DC5C" w14:textId="77777777" w:rsidR="00533427" w:rsidRPr="00533427" w:rsidRDefault="00533427" w:rsidP="004C7824">
      <w:pPr>
        <w:tabs>
          <w:tab w:val="right" w:pos="9412"/>
        </w:tabs>
        <w:spacing w:after="240"/>
        <w:outlineLvl w:val="2"/>
        <w:rPr>
          <w:rFonts w:cs="Arial"/>
          <w:bCs/>
          <w:color w:val="000000"/>
          <w:sz w:val="20"/>
        </w:rPr>
      </w:pPr>
      <w:r w:rsidRPr="00533427">
        <w:rPr>
          <w:rFonts w:cs="Arial"/>
          <w:bCs/>
          <w:color w:val="000000"/>
          <w:sz w:val="20"/>
        </w:rPr>
        <w:t>* Alltagskultur, Ernährung, Soziales</w:t>
      </w:r>
      <w:r w:rsidR="004C7824">
        <w:rPr>
          <w:rFonts w:cs="Arial"/>
          <w:bCs/>
          <w:color w:val="000000"/>
          <w:sz w:val="20"/>
        </w:rPr>
        <w:tab/>
      </w:r>
    </w:p>
    <w:p w14:paraId="56078BAA" w14:textId="77777777" w:rsidR="006E59F6" w:rsidRDefault="006E59F6" w:rsidP="004C7824">
      <w:pPr>
        <w:spacing w:after="120"/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>Mündliche Prüfung</w:t>
      </w:r>
    </w:p>
    <w:p w14:paraId="7FB23EEA" w14:textId="0607AE46" w:rsidR="00897C6A" w:rsidRDefault="00533427" w:rsidP="006E59F6">
      <w:pPr>
        <w:rPr>
          <w:rFonts w:cs="Arial"/>
          <w:color w:val="000000"/>
          <w:sz w:val="20"/>
        </w:rPr>
      </w:pPr>
      <w:r w:rsidRPr="00955426">
        <w:rPr>
          <w:rFonts w:cs="Arial"/>
          <w:sz w:val="22"/>
        </w:rPr>
        <w:t>Die</w:t>
      </w:r>
      <w:r>
        <w:rPr>
          <w:rFonts w:cs="Arial"/>
          <w:sz w:val="22"/>
        </w:rPr>
        <w:t xml:space="preserve">se </w:t>
      </w:r>
      <w:r w:rsidRPr="008C3971">
        <w:rPr>
          <w:rFonts w:cs="Arial"/>
          <w:sz w:val="22"/>
        </w:rPr>
        <w:t xml:space="preserve">sollen am </w:t>
      </w:r>
      <w:r w:rsidR="004C7824">
        <w:rPr>
          <w:rFonts w:cs="Arial"/>
          <w:i/>
          <w:sz w:val="22"/>
          <w:szCs w:val="22"/>
          <w:u w:val="single"/>
        </w:rPr>
        <w:t>Mon</w:t>
      </w:r>
      <w:r w:rsidR="00E23293">
        <w:rPr>
          <w:rFonts w:cs="Arial"/>
          <w:i/>
          <w:sz w:val="22"/>
          <w:szCs w:val="22"/>
          <w:u w:val="single"/>
        </w:rPr>
        <w:t>tag</w:t>
      </w:r>
      <w:r w:rsidR="001874D3" w:rsidRPr="00457D1B">
        <w:rPr>
          <w:rFonts w:cs="Arial"/>
          <w:i/>
          <w:sz w:val="22"/>
          <w:szCs w:val="22"/>
          <w:u w:val="single"/>
        </w:rPr>
        <w:t>,</w:t>
      </w:r>
      <w:r w:rsidR="004C7824">
        <w:rPr>
          <w:rFonts w:cs="Arial"/>
          <w:i/>
          <w:sz w:val="22"/>
          <w:szCs w:val="22"/>
          <w:u w:val="single"/>
        </w:rPr>
        <w:t xml:space="preserve"> </w:t>
      </w:r>
      <w:r w:rsidR="00B84B37">
        <w:rPr>
          <w:rFonts w:cs="Arial"/>
          <w:i/>
          <w:sz w:val="22"/>
          <w:szCs w:val="22"/>
          <w:u w:val="single"/>
        </w:rPr>
        <w:t>28</w:t>
      </w:r>
      <w:r w:rsidR="001874D3" w:rsidRPr="00457D1B">
        <w:rPr>
          <w:rFonts w:cs="Arial"/>
          <w:i/>
          <w:sz w:val="22"/>
          <w:szCs w:val="22"/>
          <w:u w:val="single"/>
        </w:rPr>
        <w:t>. Ju</w:t>
      </w:r>
      <w:r w:rsidR="00B84B37">
        <w:rPr>
          <w:rFonts w:cs="Arial"/>
          <w:i/>
          <w:sz w:val="22"/>
          <w:szCs w:val="22"/>
          <w:u w:val="single"/>
        </w:rPr>
        <w:t>n</w:t>
      </w:r>
      <w:r w:rsidR="001874D3" w:rsidRPr="00457D1B">
        <w:rPr>
          <w:rFonts w:cs="Arial"/>
          <w:i/>
          <w:sz w:val="22"/>
          <w:szCs w:val="22"/>
          <w:u w:val="single"/>
        </w:rPr>
        <w:t xml:space="preserve">i beginnen und spätestens am </w:t>
      </w:r>
      <w:r w:rsidR="00897C6A">
        <w:rPr>
          <w:rFonts w:cs="Arial"/>
          <w:i/>
          <w:sz w:val="22"/>
          <w:szCs w:val="22"/>
          <w:u w:val="single"/>
        </w:rPr>
        <w:t>Frei</w:t>
      </w:r>
      <w:r w:rsidR="004C7824">
        <w:rPr>
          <w:rFonts w:cs="Arial"/>
          <w:i/>
          <w:sz w:val="22"/>
          <w:szCs w:val="22"/>
          <w:u w:val="single"/>
        </w:rPr>
        <w:t xml:space="preserve">tag </w:t>
      </w:r>
      <w:r w:rsidR="00B84B37">
        <w:rPr>
          <w:rFonts w:cs="Arial"/>
          <w:i/>
          <w:sz w:val="22"/>
          <w:szCs w:val="22"/>
          <w:u w:val="single"/>
        </w:rPr>
        <w:t>9</w:t>
      </w:r>
      <w:r w:rsidR="001874D3" w:rsidRPr="00457D1B">
        <w:rPr>
          <w:rFonts w:cs="Arial"/>
          <w:i/>
          <w:sz w:val="22"/>
          <w:szCs w:val="22"/>
          <w:u w:val="single"/>
        </w:rPr>
        <w:t xml:space="preserve">. Juli </w:t>
      </w:r>
      <w:r w:rsidRPr="008C3971">
        <w:rPr>
          <w:rFonts w:cs="Arial"/>
          <w:sz w:val="22"/>
          <w:szCs w:val="22"/>
        </w:rPr>
        <w:t xml:space="preserve">beendet </w:t>
      </w:r>
      <w:r w:rsidRPr="00955426">
        <w:rPr>
          <w:rFonts w:cs="Arial"/>
          <w:sz w:val="22"/>
          <w:szCs w:val="22"/>
        </w:rPr>
        <w:t>sein.</w:t>
      </w:r>
      <w:r w:rsidR="00426AFC" w:rsidRPr="00426AFC">
        <w:rPr>
          <w:rFonts w:cs="Arial"/>
          <w:color w:val="000000"/>
          <w:sz w:val="20"/>
        </w:rPr>
        <w:t xml:space="preserve"> </w:t>
      </w:r>
      <w:r w:rsidR="00426AFC">
        <w:rPr>
          <w:rFonts w:cs="Arial"/>
          <w:color w:val="000000"/>
          <w:sz w:val="20"/>
        </w:rPr>
        <w:t xml:space="preserve"> </w:t>
      </w:r>
    </w:p>
    <w:p w14:paraId="7A85D537" w14:textId="4854FE72" w:rsidR="00533427" w:rsidRPr="00426AFC" w:rsidRDefault="00426AFC" w:rsidP="006E59F6">
      <w:pPr>
        <w:rPr>
          <w:rFonts w:cs="Arial"/>
          <w:sz w:val="22"/>
          <w:szCs w:val="22"/>
        </w:rPr>
      </w:pPr>
      <w:r w:rsidRPr="003107FA">
        <w:rPr>
          <w:rFonts w:cs="Arial"/>
          <w:sz w:val="22"/>
          <w:szCs w:val="22"/>
        </w:rPr>
        <w:t>Die Kommunikationsprüfung Englisch findet nach der schriftlichen Prüfung statt.</w:t>
      </w:r>
    </w:p>
    <w:p w14:paraId="7B51A4B9" w14:textId="77777777" w:rsidR="0009503B" w:rsidRDefault="0009503B" w:rsidP="006E59F6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sz w:val="22"/>
        </w:rPr>
      </w:pPr>
    </w:p>
    <w:p w14:paraId="5B05AD62" w14:textId="77777777" w:rsidR="00454738" w:rsidRDefault="00454738" w:rsidP="00A452FD">
      <w:pPr>
        <w:pStyle w:val="Textkrper3"/>
        <w:tabs>
          <w:tab w:val="clear" w:pos="0"/>
        </w:tabs>
        <w:spacing w:after="120"/>
        <w:rPr>
          <w:rFonts w:ascii="Arial" w:hAnsi="Arial" w:cs="Arial"/>
          <w:b/>
          <w:sz w:val="24"/>
          <w:szCs w:val="24"/>
          <w:u w:val="single"/>
        </w:rPr>
      </w:pPr>
    </w:p>
    <w:p w14:paraId="4526C049" w14:textId="77777777" w:rsidR="00454738" w:rsidRDefault="00454738" w:rsidP="00A452FD">
      <w:pPr>
        <w:pStyle w:val="Textkrper3"/>
        <w:tabs>
          <w:tab w:val="clear" w:pos="0"/>
        </w:tabs>
        <w:spacing w:after="120"/>
        <w:rPr>
          <w:rFonts w:ascii="Arial" w:hAnsi="Arial" w:cs="Arial"/>
          <w:b/>
          <w:sz w:val="24"/>
          <w:szCs w:val="24"/>
          <w:u w:val="single"/>
        </w:rPr>
      </w:pPr>
    </w:p>
    <w:p w14:paraId="1FA5F717" w14:textId="77777777" w:rsidR="00454738" w:rsidRDefault="00454738" w:rsidP="00A452FD">
      <w:pPr>
        <w:pStyle w:val="Textkrper3"/>
        <w:tabs>
          <w:tab w:val="clear" w:pos="0"/>
        </w:tabs>
        <w:spacing w:after="120"/>
        <w:rPr>
          <w:rFonts w:ascii="Arial" w:hAnsi="Arial" w:cs="Arial"/>
          <w:b/>
          <w:sz w:val="24"/>
          <w:szCs w:val="24"/>
          <w:u w:val="single"/>
        </w:rPr>
      </w:pPr>
    </w:p>
    <w:p w14:paraId="028AB684" w14:textId="77777777" w:rsidR="00454738" w:rsidRDefault="00454738" w:rsidP="00A452FD">
      <w:pPr>
        <w:pStyle w:val="Textkrper3"/>
        <w:tabs>
          <w:tab w:val="clear" w:pos="0"/>
        </w:tabs>
        <w:spacing w:after="120"/>
        <w:rPr>
          <w:rFonts w:ascii="Arial" w:hAnsi="Arial" w:cs="Arial"/>
          <w:b/>
          <w:sz w:val="24"/>
          <w:szCs w:val="24"/>
          <w:u w:val="single"/>
        </w:rPr>
      </w:pPr>
    </w:p>
    <w:p w14:paraId="06295641" w14:textId="3D04F729" w:rsidR="000376D0" w:rsidRPr="00DA6AFB" w:rsidRDefault="00A452FD" w:rsidP="00A452FD">
      <w:pPr>
        <w:pStyle w:val="Textkrper3"/>
        <w:tabs>
          <w:tab w:val="clear" w:pos="0"/>
        </w:tabs>
        <w:spacing w:after="120"/>
        <w:rPr>
          <w:rFonts w:ascii="Arial" w:hAnsi="Arial" w:cs="Arial"/>
          <w:b/>
          <w:sz w:val="24"/>
          <w:szCs w:val="24"/>
          <w:u w:val="single"/>
        </w:rPr>
      </w:pPr>
      <w:r w:rsidRPr="00DA6AFB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5. </w:t>
      </w:r>
      <w:r w:rsidR="00490C90" w:rsidRPr="00DA6AFB">
        <w:rPr>
          <w:rFonts w:ascii="Arial" w:hAnsi="Arial" w:cs="Arial"/>
          <w:b/>
          <w:sz w:val="24"/>
          <w:szCs w:val="24"/>
          <w:u w:val="single"/>
        </w:rPr>
        <w:t>Prüfungsergebnis</w:t>
      </w:r>
    </w:p>
    <w:p w14:paraId="7ADEB7A1" w14:textId="77777777" w:rsidR="00490C90" w:rsidRPr="00522CF2" w:rsidRDefault="00490C90" w:rsidP="006E59F6">
      <w:pPr>
        <w:pStyle w:val="Textkrper3"/>
        <w:tabs>
          <w:tab w:val="clear" w:pos="0"/>
        </w:tabs>
        <w:contextualSpacing/>
        <w:rPr>
          <w:rFonts w:ascii="Arial" w:hAnsi="Arial" w:cs="Arial"/>
          <w:b/>
          <w:sz w:val="26"/>
          <w:szCs w:val="26"/>
          <w:u w:val="single"/>
        </w:rPr>
      </w:pPr>
      <w:r w:rsidRPr="00522CF2">
        <w:rPr>
          <w:rFonts w:ascii="Arial" w:hAnsi="Arial" w:cs="Arial"/>
          <w:sz w:val="22"/>
        </w:rPr>
        <w:t>Als Prüfungsergebnis in einem Fach zählt allein die Prüfungsleistung, dabei ist bei schriftlich und mündlich geprüften Fächern der Durchschnitt der beiden erzielten Noten zu bilden.</w:t>
      </w:r>
    </w:p>
    <w:p w14:paraId="4D378849" w14:textId="77777777" w:rsidR="00490C90" w:rsidRPr="00B173AC" w:rsidRDefault="00D266FA" w:rsidP="006E59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>
        <w:rPr>
          <w:rFonts w:cs="Arial"/>
          <w:sz w:val="22"/>
        </w:rPr>
        <w:t>F</w:t>
      </w:r>
      <w:r w:rsidR="00490C90" w:rsidRPr="00B173AC">
        <w:rPr>
          <w:rFonts w:cs="Arial"/>
          <w:sz w:val="22"/>
        </w:rPr>
        <w:t xml:space="preserve">ür das Bestehen der Prüfung </w:t>
      </w:r>
      <w:r>
        <w:rPr>
          <w:rFonts w:cs="Arial"/>
          <w:sz w:val="22"/>
        </w:rPr>
        <w:t>gilt</w:t>
      </w:r>
      <w:r w:rsidR="00490C90" w:rsidRPr="00B173AC">
        <w:rPr>
          <w:rFonts w:cs="Arial"/>
          <w:sz w:val="22"/>
        </w:rPr>
        <w:t xml:space="preserve"> die Realschulversetzungsordnung in der geltenden Fassung.</w:t>
      </w:r>
    </w:p>
    <w:p w14:paraId="66742877" w14:textId="12AD0A18" w:rsidR="00191D76" w:rsidRDefault="00490C90" w:rsidP="00017A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>
        <w:rPr>
          <w:rFonts w:cs="Arial"/>
          <w:sz w:val="22"/>
        </w:rPr>
        <w:t>T</w:t>
      </w:r>
      <w:r w:rsidRPr="00B173AC">
        <w:rPr>
          <w:rFonts w:cs="Arial"/>
          <w:sz w:val="22"/>
        </w:rPr>
        <w:t>eilnehmer</w:t>
      </w:r>
      <w:r w:rsidR="00454738">
        <w:rPr>
          <w:rFonts w:cs="Arial"/>
          <w:sz w:val="22"/>
        </w:rPr>
        <w:t>I</w:t>
      </w:r>
      <w:r w:rsidR="00E23293">
        <w:rPr>
          <w:rFonts w:cs="Arial"/>
          <w:sz w:val="22"/>
        </w:rPr>
        <w:t>nnen</w:t>
      </w:r>
      <w:r w:rsidRPr="00B173AC">
        <w:rPr>
          <w:rFonts w:cs="Arial"/>
          <w:sz w:val="22"/>
        </w:rPr>
        <w:t>, die die Prüfung bestanden haben, erhalten ein Zeugnis über den Realschulab</w:t>
      </w:r>
      <w:r w:rsidR="00E23293">
        <w:rPr>
          <w:rFonts w:cs="Arial"/>
          <w:sz w:val="22"/>
        </w:rPr>
        <w:t>schluss.</w:t>
      </w:r>
      <w:r>
        <w:rPr>
          <w:rFonts w:cs="Arial"/>
          <w:sz w:val="22"/>
        </w:rPr>
        <w:t xml:space="preserve"> </w:t>
      </w:r>
      <w:r w:rsidR="00454738">
        <w:rPr>
          <w:rFonts w:cs="Arial"/>
          <w:sz w:val="22"/>
        </w:rPr>
        <w:t>Bei Nichtbestehen wird a</w:t>
      </w:r>
      <w:r w:rsidRPr="00B173AC">
        <w:rPr>
          <w:rFonts w:cs="Arial"/>
          <w:sz w:val="22"/>
        </w:rPr>
        <w:t>uf Wunsch</w:t>
      </w:r>
      <w:r>
        <w:rPr>
          <w:rFonts w:cs="Arial"/>
          <w:sz w:val="22"/>
        </w:rPr>
        <w:t xml:space="preserve"> </w:t>
      </w:r>
      <w:r w:rsidRPr="00B173AC">
        <w:rPr>
          <w:rFonts w:cs="Arial"/>
          <w:sz w:val="22"/>
        </w:rPr>
        <w:t>eine Bescheinigung über die Teilnahme an der Prüfung erstellt.</w:t>
      </w:r>
    </w:p>
    <w:p w14:paraId="7950642F" w14:textId="77777777" w:rsidR="00454738" w:rsidRDefault="00454738" w:rsidP="00017A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</w:p>
    <w:p w14:paraId="1141562B" w14:textId="77777777" w:rsidR="00191D76" w:rsidRPr="00DA6AFB" w:rsidRDefault="00A452FD" w:rsidP="00DA6AFB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6. </w:t>
      </w:r>
      <w:r w:rsidR="00191D76" w:rsidRPr="00DA6AFB">
        <w:rPr>
          <w:rFonts w:cs="Arial"/>
          <w:b/>
          <w:szCs w:val="24"/>
          <w:u w:val="single"/>
        </w:rPr>
        <w:t>Täuschungshandlungen, Ordnungsverstöße</w:t>
      </w:r>
    </w:p>
    <w:p w14:paraId="1293698B" w14:textId="77777777" w:rsidR="00191D76" w:rsidRPr="00B9015E" w:rsidRDefault="00191D76" w:rsidP="006E59F6">
      <w:pPr>
        <w:rPr>
          <w:rFonts w:eastAsiaTheme="minorHAnsi" w:cs="Arial"/>
          <w:sz w:val="6"/>
          <w:szCs w:val="6"/>
          <w:lang w:eastAsia="en-US"/>
        </w:rPr>
      </w:pPr>
    </w:p>
    <w:p w14:paraId="3C44BCA2" w14:textId="77777777" w:rsidR="002F3F56" w:rsidRDefault="00191D76" w:rsidP="00017A55">
      <w:pPr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 xml:space="preserve">Wer </w:t>
      </w:r>
      <w:r w:rsidRPr="00490C90">
        <w:rPr>
          <w:rFonts w:eastAsiaTheme="minorHAnsi" w:cs="Arial"/>
          <w:sz w:val="22"/>
          <w:szCs w:val="22"/>
          <w:lang w:eastAsia="en-US"/>
        </w:rPr>
        <w:t xml:space="preserve">das Prüfungsergebnis durch Täuschung oder Benutzung nicht zugelassener Hilfsmittel </w:t>
      </w:r>
    </w:p>
    <w:p w14:paraId="3405631A" w14:textId="77777777" w:rsidR="00191D76" w:rsidRDefault="00191D76" w:rsidP="00017A55">
      <w:pPr>
        <w:rPr>
          <w:rFonts w:eastAsiaTheme="minorHAnsi" w:cs="Arial"/>
          <w:sz w:val="22"/>
          <w:szCs w:val="22"/>
          <w:lang w:eastAsia="en-US"/>
        </w:rPr>
      </w:pPr>
      <w:r w:rsidRPr="00490C90">
        <w:rPr>
          <w:rFonts w:eastAsiaTheme="minorHAnsi" w:cs="Arial"/>
          <w:sz w:val="22"/>
          <w:szCs w:val="22"/>
          <w:lang w:eastAsia="en-US"/>
        </w:rPr>
        <w:t>beeinfluss</w:t>
      </w:r>
      <w:r>
        <w:rPr>
          <w:rFonts w:eastAsiaTheme="minorHAnsi" w:cs="Arial"/>
          <w:sz w:val="22"/>
          <w:szCs w:val="22"/>
          <w:lang w:eastAsia="en-US"/>
        </w:rPr>
        <w:t>t</w:t>
      </w:r>
      <w:r w:rsidRPr="00490C90">
        <w:rPr>
          <w:rFonts w:eastAsiaTheme="minorHAnsi" w:cs="Arial"/>
          <w:sz w:val="22"/>
          <w:szCs w:val="22"/>
          <w:lang w:eastAsia="en-US"/>
        </w:rPr>
        <w:t xml:space="preserve"> oder wer nicht zugelassene Hilfsmittel nach Bekanntgabe der Prüfungsaufgaben mit sich führt oder Beihilfe zu einer Täuschung oder einem Täuschungsversuch leistet,</w:t>
      </w:r>
      <w:r>
        <w:rPr>
          <w:rFonts w:eastAsiaTheme="minorHAnsi" w:cs="Arial"/>
          <w:sz w:val="22"/>
          <w:szCs w:val="22"/>
          <w:lang w:eastAsia="en-US"/>
        </w:rPr>
        <w:t xml:space="preserve"> begeht eine Täuschungshandlung mit entsprechenden Konsequenzen, was in der Regel den Ausschluss von der Prüfung bedeutet. – Auch störendes Verhalten kann zum Prüfungsausschluss und damit zum Nichtbestehen der Prüfung führen.</w:t>
      </w:r>
    </w:p>
    <w:p w14:paraId="4DB7A487" w14:textId="77777777" w:rsidR="00017A55" w:rsidRPr="00017A55" w:rsidRDefault="00017A55" w:rsidP="00017A55">
      <w:pPr>
        <w:rPr>
          <w:rFonts w:eastAsiaTheme="minorHAnsi" w:cs="Arial"/>
          <w:sz w:val="22"/>
          <w:szCs w:val="22"/>
          <w:lang w:eastAsia="en-US"/>
        </w:rPr>
      </w:pPr>
    </w:p>
    <w:p w14:paraId="192F9ED8" w14:textId="77777777" w:rsidR="00191D76" w:rsidRPr="00727AF4" w:rsidRDefault="00191D76" w:rsidP="00B60C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after="120"/>
        <w:rPr>
          <w:b/>
          <w:i/>
          <w:sz w:val="22"/>
        </w:rPr>
      </w:pPr>
      <w:r w:rsidRPr="00727AF4">
        <w:rPr>
          <w:b/>
          <w:i/>
          <w:sz w:val="22"/>
        </w:rPr>
        <w:t>Zusätzlicher wichtiger Hinweis:</w:t>
      </w:r>
    </w:p>
    <w:p w14:paraId="52ED891A" w14:textId="77777777" w:rsidR="002F3F56" w:rsidRDefault="00191D76" w:rsidP="006E59F6">
      <w:pPr>
        <w:rPr>
          <w:i/>
          <w:sz w:val="22"/>
        </w:rPr>
      </w:pPr>
      <w:r w:rsidRPr="00FA0C91">
        <w:rPr>
          <w:i/>
          <w:sz w:val="22"/>
        </w:rPr>
        <w:t xml:space="preserve">Das Mitführen von </w:t>
      </w:r>
      <w:r w:rsidRPr="00A341B9">
        <w:rPr>
          <w:i/>
          <w:sz w:val="22"/>
        </w:rPr>
        <w:t>Mobiltelefonen,</w:t>
      </w:r>
      <w:r>
        <w:rPr>
          <w:i/>
          <w:sz w:val="22"/>
        </w:rPr>
        <w:t xml:space="preserve"> Tablets, </w:t>
      </w:r>
      <w:r w:rsidRPr="00A341B9">
        <w:rPr>
          <w:i/>
          <w:sz w:val="22"/>
        </w:rPr>
        <w:t xml:space="preserve">Armbanduhren mit der Funktionalität eines </w:t>
      </w:r>
    </w:p>
    <w:p w14:paraId="7DB192F8" w14:textId="77777777" w:rsidR="002F3F56" w:rsidRDefault="00191D76" w:rsidP="006E59F6">
      <w:pPr>
        <w:rPr>
          <w:i/>
          <w:sz w:val="22"/>
        </w:rPr>
      </w:pPr>
      <w:r w:rsidRPr="00A341B9">
        <w:rPr>
          <w:i/>
          <w:sz w:val="22"/>
        </w:rPr>
        <w:t>Computers</w:t>
      </w:r>
      <w:r>
        <w:rPr>
          <w:i/>
          <w:sz w:val="22"/>
        </w:rPr>
        <w:t xml:space="preserve"> und Zugang zum Internet (sog. S</w:t>
      </w:r>
      <w:r w:rsidRPr="00A341B9">
        <w:rPr>
          <w:i/>
          <w:sz w:val="22"/>
        </w:rPr>
        <w:t>martwatches)</w:t>
      </w:r>
      <w:r>
        <w:t xml:space="preserve"> </w:t>
      </w:r>
      <w:r w:rsidRPr="00101BFA">
        <w:rPr>
          <w:i/>
          <w:sz w:val="22"/>
        </w:rPr>
        <w:t>oder anderen</w:t>
      </w:r>
      <w:r w:rsidRPr="00FA0C91">
        <w:rPr>
          <w:b/>
          <w:i/>
          <w:sz w:val="22"/>
        </w:rPr>
        <w:t xml:space="preserve"> kommunikations</w:t>
      </w:r>
      <w:r>
        <w:rPr>
          <w:b/>
          <w:i/>
          <w:sz w:val="22"/>
        </w:rPr>
        <w:t>-</w:t>
      </w:r>
      <w:r w:rsidRPr="00FA0C91">
        <w:rPr>
          <w:b/>
          <w:i/>
          <w:sz w:val="22"/>
        </w:rPr>
        <w:t>elektronischen Medien</w:t>
      </w:r>
      <w:r w:rsidRPr="00FA0C91">
        <w:rPr>
          <w:i/>
          <w:sz w:val="22"/>
        </w:rPr>
        <w:t xml:space="preserve"> ist in der Prüfung verboten. Das Mitführen gilt </w:t>
      </w:r>
      <w:r>
        <w:rPr>
          <w:i/>
          <w:sz w:val="22"/>
        </w:rPr>
        <w:t xml:space="preserve">ebenfalls als </w:t>
      </w:r>
    </w:p>
    <w:p w14:paraId="20601CD9" w14:textId="77777777" w:rsidR="00191D76" w:rsidRDefault="00191D76" w:rsidP="006E59F6">
      <w:pPr>
        <w:rPr>
          <w:i/>
          <w:sz w:val="22"/>
        </w:rPr>
      </w:pPr>
      <w:r w:rsidRPr="00FA0C91">
        <w:rPr>
          <w:i/>
          <w:sz w:val="22"/>
        </w:rPr>
        <w:t>Täuschungshandlung und führt zum sofortigen Ausschluss von der weiteren Teilnahme an</w:t>
      </w:r>
      <w:r w:rsidR="00282302">
        <w:rPr>
          <w:i/>
          <w:sz w:val="22"/>
        </w:rPr>
        <w:t xml:space="preserve"> der Prüfung.</w:t>
      </w:r>
    </w:p>
    <w:p w14:paraId="223F61EA" w14:textId="77777777" w:rsidR="00282302" w:rsidRPr="00282302" w:rsidRDefault="00282302" w:rsidP="006E59F6">
      <w:pPr>
        <w:rPr>
          <w:sz w:val="22"/>
        </w:rPr>
      </w:pPr>
    </w:p>
    <w:p w14:paraId="749C0082" w14:textId="77777777" w:rsidR="000376D0" w:rsidRPr="00DA6AFB" w:rsidRDefault="00A452FD" w:rsidP="00A452FD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7. </w:t>
      </w:r>
      <w:r w:rsidR="00490C90" w:rsidRPr="00DA6AFB">
        <w:rPr>
          <w:rFonts w:cs="Arial"/>
          <w:b/>
          <w:szCs w:val="24"/>
          <w:u w:val="single"/>
        </w:rPr>
        <w:t>Nichtteilnahme, Rücktritt</w:t>
      </w:r>
    </w:p>
    <w:p w14:paraId="1FCC6567" w14:textId="77777777" w:rsidR="002F3F56" w:rsidRDefault="00813C95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Die Teile der Prüfung, an denen </w:t>
      </w:r>
      <w:r>
        <w:rPr>
          <w:rFonts w:cs="Arial"/>
          <w:sz w:val="22"/>
        </w:rPr>
        <w:t>Prüflinge</w:t>
      </w:r>
      <w:r w:rsidRPr="00B173AC">
        <w:rPr>
          <w:rFonts w:cs="Arial"/>
          <w:sz w:val="22"/>
        </w:rPr>
        <w:t xml:space="preserve"> ohne</w:t>
      </w:r>
      <w:r>
        <w:rPr>
          <w:rFonts w:cs="Arial"/>
          <w:sz w:val="22"/>
        </w:rPr>
        <w:t xml:space="preserve"> wichtigen Grund nicht teilnehmen</w:t>
      </w:r>
      <w:r w:rsidRPr="00B173AC">
        <w:rPr>
          <w:rFonts w:cs="Arial"/>
          <w:sz w:val="22"/>
        </w:rPr>
        <w:t xml:space="preserve">, werden </w:t>
      </w:r>
    </w:p>
    <w:p w14:paraId="7F5AE2BA" w14:textId="77777777" w:rsidR="002F3F56" w:rsidRDefault="00813C95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>jeweils mit "ungenügend" bewertet.</w:t>
      </w:r>
      <w:r>
        <w:rPr>
          <w:rFonts w:cs="Arial"/>
          <w:sz w:val="22"/>
        </w:rPr>
        <w:t xml:space="preserve"> – </w:t>
      </w:r>
      <w:r w:rsidRPr="00B173AC">
        <w:rPr>
          <w:rFonts w:cs="Arial"/>
          <w:sz w:val="22"/>
        </w:rPr>
        <w:t xml:space="preserve">Der wichtige Grund für die Nichtteilnahme an einer </w:t>
      </w:r>
    </w:p>
    <w:p w14:paraId="5CB8F041" w14:textId="5CCBB77A" w:rsidR="002F3F56" w:rsidRDefault="00813C95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Prüfung ist </w:t>
      </w:r>
      <w:r w:rsidR="00BE0CE9">
        <w:rPr>
          <w:rFonts w:cs="Arial"/>
          <w:sz w:val="22"/>
        </w:rPr>
        <w:t>unverzüglich</w:t>
      </w:r>
      <w:r w:rsidRPr="00B173AC">
        <w:rPr>
          <w:rFonts w:cs="Arial"/>
          <w:sz w:val="22"/>
        </w:rPr>
        <w:t xml:space="preserve"> der prüfenden Schule mitzuteilen. Über das Vorliegen eines wichtigen </w:t>
      </w:r>
    </w:p>
    <w:p w14:paraId="3DE5E307" w14:textId="77777777" w:rsidR="002F3F56" w:rsidRDefault="00813C95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>Grundes entscheidet der</w:t>
      </w:r>
      <w:r>
        <w:rPr>
          <w:rFonts w:cs="Arial"/>
          <w:sz w:val="22"/>
        </w:rPr>
        <w:t>/die</w:t>
      </w:r>
      <w:r w:rsidRPr="00B173AC">
        <w:rPr>
          <w:rFonts w:cs="Arial"/>
          <w:sz w:val="22"/>
        </w:rPr>
        <w:t xml:space="preserve"> </w:t>
      </w:r>
      <w:r>
        <w:rPr>
          <w:rFonts w:cs="Arial"/>
          <w:sz w:val="22"/>
        </w:rPr>
        <w:t>Prüfungsvorsitzende</w:t>
      </w:r>
      <w:r w:rsidRPr="00B173AC">
        <w:rPr>
          <w:rFonts w:cs="Arial"/>
          <w:sz w:val="22"/>
        </w:rPr>
        <w:t xml:space="preserve">. Auf Verlangen ist ein ärztliches oder </w:t>
      </w:r>
    </w:p>
    <w:p w14:paraId="37434F39" w14:textId="77777777" w:rsidR="00813C95" w:rsidRPr="00B173AC" w:rsidRDefault="00813C95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>amtsärztliches Zeugnis vorzulegen.</w:t>
      </w:r>
    </w:p>
    <w:p w14:paraId="2C4302B8" w14:textId="0C0D8AC4" w:rsidR="00813C95" w:rsidRPr="00B173AC" w:rsidRDefault="00BE0CE9" w:rsidP="006E59F6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>
        <w:rPr>
          <w:rFonts w:cs="Arial"/>
          <w:sz w:val="22"/>
        </w:rPr>
        <w:t>Nachträglich</w:t>
      </w:r>
      <w:r w:rsidR="00813C95" w:rsidRPr="00B173AC">
        <w:rPr>
          <w:rFonts w:cs="Arial"/>
          <w:sz w:val="22"/>
        </w:rPr>
        <w:t xml:space="preserve"> kann eine gesundheitliche Beeinträchtigung nicht mehr geltend gemacht werden.</w:t>
      </w:r>
    </w:p>
    <w:p w14:paraId="21CC0B7C" w14:textId="77777777" w:rsidR="002F3F56" w:rsidRDefault="00813C95" w:rsidP="002823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Bei </w:t>
      </w:r>
      <w:r>
        <w:rPr>
          <w:rFonts w:cs="Arial"/>
          <w:sz w:val="22"/>
        </w:rPr>
        <w:t>Anerkennung der Nichtteilnahme</w:t>
      </w:r>
      <w:r w:rsidRPr="00B173AC">
        <w:rPr>
          <w:rFonts w:cs="Arial"/>
          <w:sz w:val="22"/>
        </w:rPr>
        <w:t xml:space="preserve"> </w:t>
      </w:r>
      <w:r>
        <w:rPr>
          <w:rFonts w:cs="Arial"/>
          <w:sz w:val="22"/>
        </w:rPr>
        <w:t>können Prüflinge</w:t>
      </w:r>
      <w:r w:rsidRPr="00B173AC">
        <w:rPr>
          <w:rFonts w:cs="Arial"/>
          <w:sz w:val="22"/>
        </w:rPr>
        <w:t xml:space="preserve"> die nicht abgelegten Prüfungsteile an </w:t>
      </w:r>
    </w:p>
    <w:p w14:paraId="2BE16831" w14:textId="77777777" w:rsidR="00336D97" w:rsidRPr="00282302" w:rsidRDefault="00813C95" w:rsidP="002823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 w:rsidRPr="00B173AC">
        <w:rPr>
          <w:rFonts w:cs="Arial"/>
          <w:sz w:val="22"/>
        </w:rPr>
        <w:t>einem festges</w:t>
      </w:r>
      <w:r>
        <w:rPr>
          <w:rFonts w:cs="Arial"/>
          <w:sz w:val="22"/>
        </w:rPr>
        <w:t>etzten Nachtermin nach</w:t>
      </w:r>
      <w:r w:rsidRPr="00B173AC">
        <w:rPr>
          <w:rFonts w:cs="Arial"/>
          <w:sz w:val="22"/>
        </w:rPr>
        <w:t xml:space="preserve">holen. </w:t>
      </w:r>
      <w:r>
        <w:rPr>
          <w:rFonts w:cs="Arial"/>
          <w:sz w:val="22"/>
        </w:rPr>
        <w:t>Nehmen sie</w:t>
      </w:r>
      <w:r w:rsidRPr="00B173AC">
        <w:rPr>
          <w:rFonts w:cs="Arial"/>
          <w:sz w:val="22"/>
        </w:rPr>
        <w:t xml:space="preserve"> mit Genehmigung auch an dem Nachtermin nicht teil, so gilt die Prüfung als nicht unternommen.</w:t>
      </w:r>
      <w:r>
        <w:rPr>
          <w:rFonts w:cs="Arial"/>
          <w:sz w:val="22"/>
        </w:rPr>
        <w:br/>
      </w:r>
    </w:p>
    <w:p w14:paraId="0166F8F8" w14:textId="77777777" w:rsidR="000203E2" w:rsidRPr="00DA6AFB" w:rsidRDefault="00A452FD" w:rsidP="00A452FD">
      <w:pPr>
        <w:tabs>
          <w:tab w:val="left" w:pos="1855"/>
        </w:tabs>
        <w:spacing w:after="120"/>
        <w:ind w:right="737"/>
        <w:rPr>
          <w:rFonts w:cs="Arial"/>
          <w:b/>
          <w:szCs w:val="24"/>
          <w:u w:val="single"/>
        </w:rPr>
      </w:pPr>
      <w:r w:rsidRPr="00DA6AFB">
        <w:rPr>
          <w:rFonts w:cs="Arial"/>
          <w:b/>
          <w:szCs w:val="24"/>
          <w:u w:val="single"/>
        </w:rPr>
        <w:t xml:space="preserve">8. </w:t>
      </w:r>
      <w:r w:rsidR="000203E2" w:rsidRPr="00DA6AFB">
        <w:rPr>
          <w:rFonts w:cs="Arial"/>
          <w:b/>
          <w:szCs w:val="24"/>
          <w:u w:val="single"/>
        </w:rPr>
        <w:t>Vorbereitungsmöglichkeiten auf die Schulfremdenprüfung</w:t>
      </w:r>
    </w:p>
    <w:p w14:paraId="6669FB69" w14:textId="77777777" w:rsidR="00813C95" w:rsidRPr="001E4728" w:rsidRDefault="00813C95" w:rsidP="00282302">
      <w:pPr>
        <w:numPr>
          <w:ilvl w:val="0"/>
          <w:numId w:val="20"/>
        </w:numPr>
        <w:ind w:right="481"/>
        <w:rPr>
          <w:sz w:val="22"/>
          <w:szCs w:val="22"/>
        </w:rPr>
      </w:pPr>
      <w:r w:rsidRPr="001E4728">
        <w:rPr>
          <w:rFonts w:cs="Arial"/>
          <w:sz w:val="22"/>
          <w:szCs w:val="22"/>
        </w:rPr>
        <w:t>Private Institute (</w:t>
      </w:r>
      <w:r>
        <w:rPr>
          <w:rFonts w:cs="Arial"/>
          <w:sz w:val="22"/>
          <w:szCs w:val="22"/>
        </w:rPr>
        <w:t xml:space="preserve">in der Regel </w:t>
      </w:r>
      <w:r w:rsidRPr="001E4728">
        <w:rPr>
          <w:rFonts w:cs="Arial"/>
          <w:sz w:val="22"/>
          <w:szCs w:val="22"/>
        </w:rPr>
        <w:t>kostenpflichtig), wie z.B. Volkshochschule</w:t>
      </w:r>
      <w:r>
        <w:rPr>
          <w:rFonts w:cs="Arial"/>
          <w:sz w:val="22"/>
          <w:szCs w:val="22"/>
        </w:rPr>
        <w:t>n</w:t>
      </w:r>
      <w:r w:rsidRPr="001E4728">
        <w:rPr>
          <w:rFonts w:cs="Arial"/>
          <w:sz w:val="22"/>
          <w:szCs w:val="22"/>
        </w:rPr>
        <w:t xml:space="preserve"> (frühzeitig informieren!)</w:t>
      </w:r>
    </w:p>
    <w:p w14:paraId="15DDFC60" w14:textId="2892DA71" w:rsidR="00E81736" w:rsidRDefault="00813C95" w:rsidP="00E81736">
      <w:pPr>
        <w:numPr>
          <w:ilvl w:val="0"/>
          <w:numId w:val="20"/>
        </w:numPr>
        <w:ind w:right="481"/>
        <w:rPr>
          <w:sz w:val="22"/>
          <w:szCs w:val="22"/>
        </w:rPr>
      </w:pPr>
      <w:r w:rsidRPr="001E4728">
        <w:rPr>
          <w:sz w:val="22"/>
          <w:szCs w:val="22"/>
        </w:rPr>
        <w:t xml:space="preserve">Aufgabensammlungen </w:t>
      </w:r>
      <w:r w:rsidR="00E81736">
        <w:rPr>
          <w:sz w:val="22"/>
          <w:szCs w:val="22"/>
        </w:rPr>
        <w:t xml:space="preserve">und </w:t>
      </w:r>
      <w:r w:rsidR="00E81736" w:rsidRPr="0016324D">
        <w:rPr>
          <w:rFonts w:cs="Arial"/>
          <w:sz w:val="22"/>
          <w:szCs w:val="22"/>
        </w:rPr>
        <w:t>Arbeitsheft</w:t>
      </w:r>
      <w:r w:rsidR="00E81736">
        <w:rPr>
          <w:rFonts w:cs="Arial"/>
          <w:sz w:val="22"/>
          <w:szCs w:val="22"/>
        </w:rPr>
        <w:t>e</w:t>
      </w:r>
      <w:r w:rsidR="00E81736" w:rsidRPr="0016324D">
        <w:rPr>
          <w:rFonts w:cs="Arial"/>
          <w:sz w:val="22"/>
          <w:szCs w:val="22"/>
        </w:rPr>
        <w:t xml:space="preserve"> zu</w:t>
      </w:r>
      <w:r w:rsidR="00E81736">
        <w:rPr>
          <w:rFonts w:cs="Arial"/>
          <w:sz w:val="22"/>
          <w:szCs w:val="22"/>
        </w:rPr>
        <w:t xml:space="preserve"> den Lektüren </w:t>
      </w:r>
      <w:r w:rsidRPr="001E4728">
        <w:rPr>
          <w:sz w:val="22"/>
          <w:szCs w:val="22"/>
        </w:rPr>
        <w:t xml:space="preserve">können </w:t>
      </w:r>
      <w:r w:rsidR="00E81736" w:rsidRPr="001E4728">
        <w:rPr>
          <w:sz w:val="22"/>
          <w:szCs w:val="22"/>
        </w:rPr>
        <w:t xml:space="preserve">in der Stadtbibliothek ausgeliehen </w:t>
      </w:r>
      <w:r w:rsidR="00E81736">
        <w:rPr>
          <w:sz w:val="22"/>
          <w:szCs w:val="22"/>
        </w:rPr>
        <w:t xml:space="preserve">und </w:t>
      </w:r>
      <w:r w:rsidRPr="001E4728">
        <w:rPr>
          <w:sz w:val="22"/>
          <w:szCs w:val="22"/>
        </w:rPr>
        <w:t>i</w:t>
      </w:r>
      <w:r w:rsidR="00E81736">
        <w:rPr>
          <w:sz w:val="22"/>
          <w:szCs w:val="22"/>
        </w:rPr>
        <w:t xml:space="preserve">n der </w:t>
      </w:r>
      <w:r w:rsidRPr="001E4728">
        <w:rPr>
          <w:sz w:val="22"/>
          <w:szCs w:val="22"/>
        </w:rPr>
        <w:t>Buchhandlung</w:t>
      </w:r>
      <w:r w:rsidR="00E81736">
        <w:rPr>
          <w:sz w:val="22"/>
          <w:szCs w:val="22"/>
        </w:rPr>
        <w:t xml:space="preserve"> oder im Internet</w:t>
      </w:r>
      <w:r w:rsidRPr="001E4728">
        <w:rPr>
          <w:sz w:val="22"/>
          <w:szCs w:val="22"/>
        </w:rPr>
        <w:t xml:space="preserve"> bestellt werden</w:t>
      </w:r>
      <w:r w:rsidR="00E81736">
        <w:rPr>
          <w:sz w:val="22"/>
          <w:szCs w:val="22"/>
        </w:rPr>
        <w:t>.</w:t>
      </w:r>
      <w:r w:rsidRPr="001E4728">
        <w:rPr>
          <w:sz w:val="22"/>
          <w:szCs w:val="22"/>
        </w:rPr>
        <w:t> </w:t>
      </w:r>
      <w:r w:rsidRPr="001E4728">
        <w:rPr>
          <w:sz w:val="22"/>
          <w:szCs w:val="22"/>
        </w:rPr>
        <w:br/>
      </w:r>
      <w:r w:rsidR="00E81736">
        <w:rPr>
          <w:sz w:val="22"/>
          <w:szCs w:val="22"/>
        </w:rPr>
        <w:t xml:space="preserve">z. B.  BUHV-Verlag </w:t>
      </w:r>
      <w:hyperlink r:id="rId9" w:history="1">
        <w:r w:rsidR="00E81736" w:rsidRPr="00D41ECC">
          <w:rPr>
            <w:rStyle w:val="Hyperlink"/>
          </w:rPr>
          <w:t>https://www.buhv.de/pauker</w:t>
        </w:r>
      </w:hyperlink>
      <w:r w:rsidR="00E81736">
        <w:rPr>
          <w:sz w:val="22"/>
          <w:szCs w:val="22"/>
        </w:rPr>
        <w:t xml:space="preserve"> </w:t>
      </w:r>
    </w:p>
    <w:p w14:paraId="0ADEE9A1" w14:textId="0BBABC7F" w:rsidR="00813C95" w:rsidRPr="00A17F71" w:rsidRDefault="00E81736" w:rsidP="00E81736">
      <w:pPr>
        <w:ind w:left="720" w:right="481"/>
        <w:rPr>
          <w:rStyle w:val="Hyperlink"/>
          <w:color w:val="auto"/>
          <w:szCs w:val="24"/>
          <w:u w:val="none"/>
        </w:rPr>
      </w:pPr>
      <w:r w:rsidRPr="00E81736">
        <w:rPr>
          <w:sz w:val="22"/>
          <w:szCs w:val="22"/>
        </w:rPr>
        <w:t xml:space="preserve">oder Stark-Verlag </w:t>
      </w:r>
      <w:hyperlink r:id="rId10" w:history="1">
        <w:r w:rsidRPr="00A17F71">
          <w:rPr>
            <w:rStyle w:val="Hyperlink"/>
            <w:szCs w:val="24"/>
          </w:rPr>
          <w:t>https://www.stark-verlag.de/</w:t>
        </w:r>
      </w:hyperlink>
    </w:p>
    <w:p w14:paraId="24B57572" w14:textId="0027B71C" w:rsidR="00282302" w:rsidRDefault="00282302" w:rsidP="00E81736">
      <w:pPr>
        <w:ind w:right="481"/>
        <w:rPr>
          <w:sz w:val="22"/>
          <w:szCs w:val="22"/>
        </w:rPr>
      </w:pPr>
    </w:p>
    <w:p w14:paraId="6067537B" w14:textId="77777777" w:rsidR="00282302" w:rsidRPr="00282302" w:rsidRDefault="00282302" w:rsidP="00282302">
      <w:pPr>
        <w:ind w:right="481"/>
        <w:rPr>
          <w:sz w:val="22"/>
          <w:szCs w:val="22"/>
        </w:rPr>
      </w:pPr>
    </w:p>
    <w:p w14:paraId="76FA70F1" w14:textId="77777777" w:rsidR="000203E2" w:rsidRDefault="007A56E0" w:rsidP="006E59F6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91A7FA" wp14:editId="3EE5DDB0">
                <wp:simplePos x="0" y="0"/>
                <wp:positionH relativeFrom="column">
                  <wp:posOffset>183515</wp:posOffset>
                </wp:positionH>
                <wp:positionV relativeFrom="paragraph">
                  <wp:posOffset>26670</wp:posOffset>
                </wp:positionV>
                <wp:extent cx="5338445" cy="1485900"/>
                <wp:effectExtent l="0" t="0" r="14605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8445" cy="1485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D03A4" w14:textId="3121F7BE" w:rsidR="00E25B53" w:rsidRDefault="000203E2" w:rsidP="00E25B53">
                            <w:pPr>
                              <w:spacing w:before="40"/>
                              <w:ind w:left="323" w:right="284" w:hanging="323"/>
                              <w:rPr>
                                <w:rFonts w:cs="Arial"/>
                                <w:sz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</w:rPr>
                              <w:t>→</w:t>
                            </w:r>
                            <w:r w:rsidR="00E25B53">
                              <w:rPr>
                                <w:rFonts w:cs="Arial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 xml:space="preserve">Bei </w:t>
                            </w:r>
                            <w:r>
                              <w:rPr>
                                <w:rFonts w:cs="Arial"/>
                                <w:sz w:val="22"/>
                                <w:u w:val="single"/>
                              </w:rPr>
                              <w:t>w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u w:val="single"/>
                              </w:rPr>
                              <w:t>eiteren Fragen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 xml:space="preserve"> wenden Sie sich </w:t>
                            </w:r>
                            <w:r w:rsidR="00A17F71">
                              <w:rPr>
                                <w:rFonts w:cs="Arial"/>
                                <w:sz w:val="22"/>
                              </w:rPr>
                              <w:t xml:space="preserve">bitte 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>an</w:t>
                            </w:r>
                            <w:r w:rsidR="00A17F71">
                              <w:rPr>
                                <w:rFonts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0316FA9" w14:textId="02A14EAC" w:rsidR="000203E2" w:rsidRPr="00E25B53" w:rsidRDefault="00E25B53" w:rsidP="00E25B53">
                            <w:pPr>
                              <w:spacing w:before="40"/>
                              <w:ind w:left="323" w:right="284"/>
                              <w:rPr>
                                <w:rFonts w:cs="Arial"/>
                                <w:sz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</w:rPr>
                              <w:t>Nicola</w:t>
                            </w:r>
                            <w:r w:rsidR="000203E2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Rosenfelder (</w:t>
                            </w:r>
                            <w:r w:rsidR="00637441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donnerstags </w:t>
                            </w:r>
                            <w:r w:rsidR="000203E2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Tel. 07191 / 3454-154) oder per E-Mail: </w:t>
                            </w:r>
                          </w:p>
                          <w:p w14:paraId="6395925D" w14:textId="77777777" w:rsidR="000203E2" w:rsidRDefault="00637441" w:rsidP="000203E2">
                            <w:pPr>
                              <w:spacing w:before="40"/>
                              <w:ind w:left="323" w:right="284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hyperlink r:id="rId11" w:history="1">
                              <w:r w:rsidR="000203E2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Nicola.Rosenfelder@ssa-bk.kv.bwl.de</w:t>
                              </w:r>
                            </w:hyperlink>
                          </w:p>
                          <w:p w14:paraId="33DF6DEB" w14:textId="77777777" w:rsidR="00E25B53" w:rsidRDefault="000203E2" w:rsidP="00E25B53">
                            <w:pPr>
                              <w:spacing w:before="40"/>
                              <w:ind w:left="39" w:right="284" w:hanging="39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</w:rPr>
                              <w:t xml:space="preserve">→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Falls Sie eine persönliche Beratung wünschen, vereinbaren Sie bitte </w:t>
                            </w:r>
                          </w:p>
                          <w:p w14:paraId="1D889AED" w14:textId="29952101" w:rsidR="000203E2" w:rsidRPr="00E25B53" w:rsidRDefault="000203E2" w:rsidP="00E25B53">
                            <w:pPr>
                              <w:spacing w:before="40"/>
                              <w:ind w:left="39" w:right="284" w:firstLine="245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einen telefonischen Beratungstermin per E</w:t>
                            </w:r>
                            <w:r w:rsidR="00B84B37">
                              <w:rPr>
                                <w:rFonts w:cs="Arial"/>
                                <w:sz w:val="22"/>
                                <w:szCs w:val="22"/>
                              </w:rPr>
                              <w:t>-M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ail.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1A7F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41" type="#_x0000_t202" style="position:absolute;margin-left:14.45pt;margin-top:2.1pt;width:420.35pt;height:1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" fillcolor="#d8d8d8 [2732]" strokeweight=".5pt">
                <v:textbox>
                  <w:txbxContent>
                    <w:p w14:paraId="3B6D03A4" w14:textId="3121F7BE" w:rsidR="00E25B53" w:rsidRDefault="000203E2" w:rsidP="00E25B53">
                      <w:pPr>
                        <w:spacing w:before="40"/>
                        <w:ind w:left="323" w:right="284" w:hanging="323"/>
                        <w:rPr>
                          <w:rFonts w:cs="Arial"/>
                          <w:sz w:val="22"/>
                        </w:rPr>
                      </w:pPr>
                      <w:r>
                        <w:rPr>
                          <w:rFonts w:cs="Arial"/>
                          <w:sz w:val="22"/>
                        </w:rPr>
                        <w:t>→</w:t>
                      </w:r>
                      <w:r w:rsidR="00E25B53">
                        <w:rPr>
                          <w:rFonts w:cs="Arial"/>
                          <w:sz w:val="22"/>
                        </w:rPr>
                        <w:tab/>
                      </w:r>
                      <w:r>
                        <w:rPr>
                          <w:rFonts w:cs="Arial"/>
                          <w:sz w:val="22"/>
                        </w:rPr>
                        <w:t xml:space="preserve">Bei </w:t>
                      </w:r>
                      <w:r>
                        <w:rPr>
                          <w:rFonts w:cs="Arial"/>
                          <w:sz w:val="22"/>
                          <w:u w:val="single"/>
                        </w:rPr>
                        <w:t>w</w:t>
                      </w:r>
                      <w:r>
                        <w:rPr>
                          <w:rFonts w:cs="Arial"/>
                          <w:i/>
                          <w:sz w:val="22"/>
                          <w:u w:val="single"/>
                        </w:rPr>
                        <w:t>eiteren Fragen</w:t>
                      </w:r>
                      <w:r>
                        <w:rPr>
                          <w:rFonts w:cs="Arial"/>
                          <w:sz w:val="22"/>
                        </w:rPr>
                        <w:t xml:space="preserve"> wenden Sie sich </w:t>
                      </w:r>
                      <w:r w:rsidR="00A17F71">
                        <w:rPr>
                          <w:rFonts w:cs="Arial"/>
                          <w:sz w:val="22"/>
                        </w:rPr>
                        <w:t xml:space="preserve">bitte </w:t>
                      </w:r>
                      <w:r>
                        <w:rPr>
                          <w:rFonts w:cs="Arial"/>
                          <w:sz w:val="22"/>
                        </w:rPr>
                        <w:t>an</w:t>
                      </w:r>
                      <w:r w:rsidR="00A17F71">
                        <w:rPr>
                          <w:rFonts w:cs="Arial"/>
                          <w:sz w:val="22"/>
                          <w:szCs w:val="22"/>
                        </w:rPr>
                        <w:t>:</w:t>
                      </w:r>
                    </w:p>
                    <w:p w14:paraId="60316FA9" w14:textId="02A14EAC" w:rsidR="000203E2" w:rsidRPr="00E25B53" w:rsidRDefault="00E25B53" w:rsidP="00E25B53">
                      <w:pPr>
                        <w:spacing w:before="40"/>
                        <w:ind w:left="323" w:right="284"/>
                        <w:rPr>
                          <w:rFonts w:cs="Arial"/>
                          <w:sz w:val="22"/>
                        </w:rPr>
                      </w:pPr>
                      <w:r>
                        <w:rPr>
                          <w:rFonts w:cs="Arial"/>
                          <w:sz w:val="22"/>
                        </w:rPr>
                        <w:t>Nicola</w:t>
                      </w:r>
                      <w:r w:rsidR="000203E2">
                        <w:rPr>
                          <w:rFonts w:cs="Arial"/>
                          <w:sz w:val="22"/>
                          <w:szCs w:val="22"/>
                        </w:rPr>
                        <w:t xml:space="preserve"> Rosenfelder (</w:t>
                      </w:r>
                      <w:r w:rsidR="00637441">
                        <w:rPr>
                          <w:rFonts w:cs="Arial"/>
                          <w:sz w:val="22"/>
                          <w:szCs w:val="22"/>
                        </w:rPr>
                        <w:t xml:space="preserve">donnerstags </w:t>
                      </w:r>
                      <w:r w:rsidR="000203E2">
                        <w:rPr>
                          <w:rFonts w:cs="Arial"/>
                          <w:sz w:val="22"/>
                          <w:szCs w:val="22"/>
                        </w:rPr>
                        <w:t xml:space="preserve">Tel. 07191 / 3454-154) oder per E-Mail: </w:t>
                      </w:r>
                    </w:p>
                    <w:p w14:paraId="6395925D" w14:textId="77777777" w:rsidR="000203E2" w:rsidRDefault="00637441" w:rsidP="000203E2">
                      <w:pPr>
                        <w:spacing w:before="40"/>
                        <w:ind w:left="323" w:right="284"/>
                        <w:rPr>
                          <w:rFonts w:cs="Arial"/>
                          <w:sz w:val="22"/>
                          <w:szCs w:val="22"/>
                        </w:rPr>
                      </w:pPr>
                      <w:hyperlink r:id="rId12" w:history="1">
                        <w:r w:rsidR="000203E2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Nicola.Rosenfelder@ssa-bk.kv.bwl.de</w:t>
                        </w:r>
                      </w:hyperlink>
                    </w:p>
                    <w:p w14:paraId="33DF6DEB" w14:textId="77777777" w:rsidR="00E25B53" w:rsidRDefault="000203E2" w:rsidP="00E25B53">
                      <w:pPr>
                        <w:spacing w:before="40"/>
                        <w:ind w:left="39" w:right="284" w:hanging="39"/>
                        <w:rPr>
                          <w:rFonts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sz w:val="22"/>
                        </w:rPr>
                        <w:t xml:space="preserve">→ </w:t>
                      </w:r>
                      <w:r>
                        <w:rPr>
                          <w:rFonts w:cs="Arial"/>
                          <w:sz w:val="22"/>
                          <w:szCs w:val="22"/>
                        </w:rPr>
                        <w:t xml:space="preserve">Falls Sie eine persönliche Beratung wünschen, vereinbaren Sie bitte </w:t>
                      </w:r>
                    </w:p>
                    <w:p w14:paraId="1D889AED" w14:textId="29952101" w:rsidR="000203E2" w:rsidRPr="00E25B53" w:rsidRDefault="000203E2" w:rsidP="00E25B53">
                      <w:pPr>
                        <w:spacing w:before="40"/>
                        <w:ind w:left="39" w:right="284" w:firstLine="245"/>
                        <w:rPr>
                          <w:rFonts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sz w:val="22"/>
                          <w:szCs w:val="22"/>
                        </w:rPr>
                        <w:t>einen telefonischen Beratungstermin per E</w:t>
                      </w:r>
                      <w:r w:rsidR="00B84B37">
                        <w:rPr>
                          <w:rFonts w:cs="Arial"/>
                          <w:sz w:val="22"/>
                          <w:szCs w:val="22"/>
                        </w:rPr>
                        <w:t>-M</w:t>
                      </w:r>
                      <w:r>
                        <w:rPr>
                          <w:rFonts w:cs="Arial"/>
                          <w:sz w:val="22"/>
                          <w:szCs w:val="22"/>
                        </w:rPr>
                        <w:t>ail.</w:t>
                      </w:r>
                    </w:p>
                  </w:txbxContent>
                </v:textbox>
              </v:shape>
            </w:pict>
          </mc:Fallback>
        </mc:AlternateContent>
      </w:r>
    </w:p>
    <w:p w14:paraId="00CBD6E6" w14:textId="77777777" w:rsidR="000203E2" w:rsidRDefault="000203E2" w:rsidP="006E59F6">
      <w:pPr>
        <w:ind w:right="736"/>
        <w:rPr>
          <w:rFonts w:cs="Arial"/>
          <w:sz w:val="22"/>
        </w:rPr>
      </w:pPr>
    </w:p>
    <w:p w14:paraId="26FFE716" w14:textId="77777777" w:rsidR="00062E24" w:rsidRPr="00D266FA" w:rsidRDefault="00062E24" w:rsidP="006E59F6">
      <w:pPr>
        <w:pStyle w:val="Textkrper3"/>
        <w:tabs>
          <w:tab w:val="clear" w:pos="0"/>
        </w:tabs>
      </w:pPr>
    </w:p>
    <w:sectPr w:rsidR="00062E24" w:rsidRPr="00D266FA" w:rsidSect="00B476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680" w:right="1134" w:bottom="568" w:left="1361" w:header="68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8DD6" w14:textId="77777777" w:rsidR="00165C3C" w:rsidRDefault="00165C3C">
      <w:r>
        <w:separator/>
      </w:r>
    </w:p>
  </w:endnote>
  <w:endnote w:type="continuationSeparator" w:id="0">
    <w:p w14:paraId="6FEAE2C7" w14:textId="77777777" w:rsidR="00165C3C" w:rsidRDefault="0016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D2E3" w14:textId="77777777" w:rsidR="00E25B53" w:rsidRDefault="00E25B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2461052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31DC6E" w14:textId="77777777" w:rsidR="00B476AD" w:rsidRPr="00B476AD" w:rsidRDefault="00B476AD">
            <w:pPr>
              <w:pStyle w:val="Fuzeile"/>
              <w:jc w:val="right"/>
              <w:rPr>
                <w:sz w:val="20"/>
              </w:rPr>
            </w:pPr>
            <w:r w:rsidRPr="00B476AD">
              <w:rPr>
                <w:sz w:val="20"/>
              </w:rPr>
              <w:t xml:space="preserve">Seite </w:t>
            </w:r>
            <w:r w:rsidRPr="00B476AD">
              <w:rPr>
                <w:b/>
                <w:bCs/>
                <w:sz w:val="20"/>
              </w:rPr>
              <w:fldChar w:fldCharType="begin"/>
            </w:r>
            <w:r w:rsidRPr="00B476AD">
              <w:rPr>
                <w:b/>
                <w:bCs/>
                <w:sz w:val="20"/>
              </w:rPr>
              <w:instrText>PAGE</w:instrText>
            </w:r>
            <w:r w:rsidRPr="00B476AD">
              <w:rPr>
                <w:b/>
                <w:bCs/>
                <w:sz w:val="20"/>
              </w:rPr>
              <w:fldChar w:fldCharType="separate"/>
            </w:r>
            <w:r w:rsidR="00482729">
              <w:rPr>
                <w:b/>
                <w:bCs/>
                <w:noProof/>
                <w:sz w:val="20"/>
              </w:rPr>
              <w:t>3</w:t>
            </w:r>
            <w:r w:rsidRPr="00B476AD">
              <w:rPr>
                <w:b/>
                <w:bCs/>
                <w:sz w:val="20"/>
              </w:rPr>
              <w:fldChar w:fldCharType="end"/>
            </w:r>
            <w:r w:rsidRPr="00B476AD">
              <w:rPr>
                <w:sz w:val="20"/>
              </w:rPr>
              <w:t xml:space="preserve"> von </w:t>
            </w:r>
            <w:r w:rsidRPr="00B476AD">
              <w:rPr>
                <w:b/>
                <w:bCs/>
                <w:sz w:val="20"/>
              </w:rPr>
              <w:fldChar w:fldCharType="begin"/>
            </w:r>
            <w:r w:rsidRPr="00B476AD">
              <w:rPr>
                <w:b/>
                <w:bCs/>
                <w:sz w:val="20"/>
              </w:rPr>
              <w:instrText>NUMPAGES</w:instrText>
            </w:r>
            <w:r w:rsidRPr="00B476AD">
              <w:rPr>
                <w:b/>
                <w:bCs/>
                <w:sz w:val="20"/>
              </w:rPr>
              <w:fldChar w:fldCharType="separate"/>
            </w:r>
            <w:r w:rsidR="00482729">
              <w:rPr>
                <w:b/>
                <w:bCs/>
                <w:noProof/>
                <w:sz w:val="20"/>
              </w:rPr>
              <w:t>3</w:t>
            </w:r>
            <w:r w:rsidRPr="00B476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0E236A4" w14:textId="77777777" w:rsidR="00487FA4" w:rsidRDefault="00487F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1102471"/>
      <w:docPartObj>
        <w:docPartGallery w:val="Page Numbers (Bottom of Page)"/>
        <w:docPartUnique/>
      </w:docPartObj>
    </w:sdtPr>
    <w:sdtEndPr/>
    <w:sdtContent>
      <w:p w14:paraId="54457B96" w14:textId="77777777" w:rsidR="00487FA4" w:rsidRDefault="00487FA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6AD">
          <w:rPr>
            <w:noProof/>
          </w:rPr>
          <w:t>1</w:t>
        </w:r>
        <w:r>
          <w:fldChar w:fldCharType="end"/>
        </w:r>
      </w:p>
    </w:sdtContent>
  </w:sdt>
  <w:p w14:paraId="08A316BE" w14:textId="77777777" w:rsidR="00487FA4" w:rsidRDefault="00487F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4754D" w14:textId="77777777" w:rsidR="00165C3C" w:rsidRDefault="00165C3C">
      <w:r>
        <w:separator/>
      </w:r>
    </w:p>
  </w:footnote>
  <w:footnote w:type="continuationSeparator" w:id="0">
    <w:p w14:paraId="48A73F12" w14:textId="77777777" w:rsidR="00165C3C" w:rsidRDefault="0016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1EAE" w14:textId="77777777" w:rsidR="005E04D8" w:rsidRDefault="005E04D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87FA4">
      <w:rPr>
        <w:rStyle w:val="Seitenzahl"/>
        <w:noProof/>
      </w:rPr>
      <w:t>2</w:t>
    </w:r>
    <w:r>
      <w:rPr>
        <w:rStyle w:val="Seitenzahl"/>
      </w:rPr>
      <w:fldChar w:fldCharType="end"/>
    </w:r>
  </w:p>
  <w:p w14:paraId="7B11BEE4" w14:textId="77777777" w:rsidR="005E04D8" w:rsidRDefault="005E04D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9690" w14:textId="77777777" w:rsidR="005E04D8" w:rsidRDefault="00F862F1" w:rsidP="00E6434E">
    <w:pPr>
      <w:pStyle w:val="Kopfzeile"/>
      <w:ind w:right="360"/>
      <w:jc w:val="center"/>
    </w:pPr>
    <w:r>
      <w:rPr>
        <w:noProof/>
      </w:rPr>
      <mc:AlternateContent>
        <mc:Choice Requires="wps">
          <w:drawing>
            <wp:anchor distT="0" distB="0" distL="457200" distR="114300" simplePos="0" relativeHeight="251658240" behindDoc="1" locked="0" layoutInCell="0" allowOverlap="0" wp14:anchorId="6D3AD8C6" wp14:editId="059B1EAB">
              <wp:simplePos x="0" y="0"/>
              <wp:positionH relativeFrom="page">
                <wp:posOffset>6765630</wp:posOffset>
              </wp:positionH>
              <wp:positionV relativeFrom="page">
                <wp:posOffset>1342611</wp:posOffset>
              </wp:positionV>
              <wp:extent cx="612000" cy="7416000"/>
              <wp:effectExtent l="0" t="0" r="17145" b="13970"/>
              <wp:wrapNone/>
              <wp:docPr id="4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" cy="74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6">
                                <a:lumMod val="75000"/>
                                <a:lumOff val="0"/>
                                <a:alpha val="35001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4D54A" w14:textId="1E386542" w:rsidR="00792DEA" w:rsidRPr="00792DEA" w:rsidRDefault="00792DEA" w:rsidP="0060510F">
                          <w:pPr>
                            <w:pStyle w:val="berschrift1"/>
                            <w:numPr>
                              <w:ilvl w:val="0"/>
                              <w:numId w:val="0"/>
                            </w:numPr>
                            <w:spacing w:after="240"/>
                            <w:rPr>
                              <w:rStyle w:val="SchwacheHervorhebung"/>
                              <w:rFonts w:ascii="Arial" w:hAnsi="Arial" w:cs="Arial"/>
                              <w:i w:val="0"/>
                              <w:color w:val="A6A6A6"/>
                              <w:sz w:val="72"/>
                              <w:szCs w:val="72"/>
                            </w:rPr>
                          </w:pPr>
                          <w:r w:rsidRPr="00F315B1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Schulfremdenprüfung Realschule</w:t>
                          </w: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 </w:t>
                          </w:r>
                          <w:r w:rsidR="002201C4" w:rsidRPr="00F315B1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20</w:t>
                          </w:r>
                          <w:r w:rsidR="002D7220" w:rsidRPr="00F315B1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2</w:t>
                          </w:r>
                          <w:r w:rsidR="004974CD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7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3AD8C6" id="Rechteck 10" o:spid="_x0000_s1042" style="position:absolute;left:0;text-align:left;margin-left:532.75pt;margin-top:105.7pt;width:48.2pt;height:583.95pt;z-index:-251658240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" o:allowincell="f" o:allowoverlap="f" filled="f" fillcolor="#e36c0a [2409]" stroked="f" strokecolor="black [3213]">
              <v:fill opacity="22873f"/>
              <v:textbox style="layout-flow:vertical;mso-layout-flow-alt:bottom-to-top" inset="0,0,0,0">
                <w:txbxContent>
                  <w:p w14:paraId="6084D54A" w14:textId="1E386542" w:rsidR="00792DEA" w:rsidRPr="00792DEA" w:rsidRDefault="00792DEA" w:rsidP="0060510F">
                    <w:pPr>
                      <w:pStyle w:val="berschrift1"/>
                      <w:numPr>
                        <w:ilvl w:val="0"/>
                        <w:numId w:val="0"/>
                      </w:numPr>
                      <w:spacing w:after="240"/>
                      <w:rPr>
                        <w:rStyle w:val="SchwacheHervorhebung"/>
                        <w:rFonts w:ascii="Arial" w:hAnsi="Arial" w:cs="Arial"/>
                        <w:i w:val="0"/>
                        <w:color w:val="A6A6A6"/>
                        <w:sz w:val="72"/>
                        <w:szCs w:val="72"/>
                      </w:rPr>
                    </w:pPr>
                    <w:r w:rsidRPr="00F315B1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Schulfremdenprüfung Realschule</w:t>
                    </w: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 </w:t>
                    </w:r>
                    <w:r w:rsidR="002201C4" w:rsidRPr="00F315B1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20</w:t>
                    </w:r>
                    <w:r w:rsidR="002D7220" w:rsidRPr="00F315B1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2</w:t>
                    </w:r>
                    <w:r w:rsidR="004974CD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8666B" w14:textId="77777777" w:rsidR="00792DEA" w:rsidRPr="00792DEA" w:rsidRDefault="00F862F1" w:rsidP="00E6434E">
    <w:pPr>
      <w:pStyle w:val="Kopfzeile"/>
      <w:jc w:val="center"/>
    </w:pPr>
    <w:r>
      <w:rPr>
        <w:noProof/>
      </w:rPr>
      <w:drawing>
        <wp:inline distT="0" distB="0" distL="0" distR="0" wp14:anchorId="2AF4279E" wp14:editId="73A0934A">
          <wp:extent cx="1894840" cy="826770"/>
          <wp:effectExtent l="0" t="0" r="0" b="0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84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457200" distR="114300" simplePos="0" relativeHeight="251657216" behindDoc="1" locked="0" layoutInCell="0" allowOverlap="0" wp14:anchorId="723F753E" wp14:editId="0781B301">
              <wp:simplePos x="0" y="0"/>
              <wp:positionH relativeFrom="page">
                <wp:posOffset>6751955</wp:posOffset>
              </wp:positionH>
              <wp:positionV relativeFrom="page">
                <wp:posOffset>1026795</wp:posOffset>
              </wp:positionV>
              <wp:extent cx="891540" cy="9298305"/>
              <wp:effectExtent l="0" t="0" r="3810" b="17145"/>
              <wp:wrapNone/>
              <wp:docPr id="1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1540" cy="929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6">
                                <a:lumMod val="75000"/>
                                <a:lumOff val="0"/>
                                <a:alpha val="35001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7E015" w14:textId="77777777" w:rsidR="00792DEA" w:rsidRPr="00792DEA" w:rsidRDefault="00792DEA" w:rsidP="00792DEA">
                          <w:pPr>
                            <w:pStyle w:val="berschrift1"/>
                            <w:numPr>
                              <w:ilvl w:val="0"/>
                              <w:numId w:val="0"/>
                            </w:numPr>
                            <w:spacing w:after="240"/>
                            <w:ind w:left="720"/>
                            <w:rPr>
                              <w:rStyle w:val="SchwacheHervorhebung"/>
                              <w:rFonts w:ascii="Arial" w:hAnsi="Arial" w:cs="Arial"/>
                              <w:i w:val="0"/>
                              <w:color w:val="A6A6A6"/>
                              <w:sz w:val="72"/>
                              <w:szCs w:val="72"/>
                            </w:rPr>
                          </w:pP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Schulfremdenprüfung Realschule </w:t>
                          </w:r>
                          <w:r w:rsidR="002201C4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20</w:t>
                          </w:r>
                          <w:r w:rsidR="00301F3D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2</w:t>
                          </w:r>
                          <w:r w:rsidR="00DC56C3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1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3F753E" id="_x0000_s1042" style="position:absolute;left:0;text-align:left;margin-left:531.65pt;margin-top:80.85pt;width:70.2pt;height:732.15pt;z-index:-251659264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" o:allowincell="f" o:allowoverlap="f" filled="f" fillcolor="#e36c0a [2409]" stroked="f" strokecolor="black [3213]">
              <v:fill opacity="22873f"/>
              <v:textbox style="layout-flow:vertical;mso-layout-flow-alt:bottom-to-top" inset="0,0,0,0">
                <w:txbxContent>
                  <w:p w14:paraId="4717E015" w14:textId="77777777" w:rsidR="00792DEA" w:rsidRPr="00792DEA" w:rsidRDefault="00792DEA" w:rsidP="00792DEA">
                    <w:pPr>
                      <w:pStyle w:val="berschrift1"/>
                      <w:numPr>
                        <w:ilvl w:val="0"/>
                        <w:numId w:val="0"/>
                      </w:numPr>
                      <w:spacing w:after="240"/>
                      <w:ind w:left="720"/>
                      <w:rPr>
                        <w:rStyle w:val="SchwacheHervorhebung"/>
                        <w:rFonts w:ascii="Arial" w:hAnsi="Arial" w:cs="Arial"/>
                        <w:i w:val="0"/>
                        <w:color w:val="A6A6A6"/>
                        <w:sz w:val="72"/>
                        <w:szCs w:val="72"/>
                      </w:rPr>
                    </w:pP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Schulfremdenprüfung Realschule </w:t>
                    </w:r>
                    <w:r w:rsidR="002201C4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20</w:t>
                    </w:r>
                    <w:r w:rsidR="00301F3D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2</w:t>
                    </w:r>
                    <w:r w:rsidR="00DC56C3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42952E5"/>
    <w:multiLevelType w:val="hybridMultilevel"/>
    <w:tmpl w:val="B77C9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25ED4"/>
    <w:multiLevelType w:val="hybridMultilevel"/>
    <w:tmpl w:val="8F46FA7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03501"/>
    <w:multiLevelType w:val="hybridMultilevel"/>
    <w:tmpl w:val="547815FA"/>
    <w:lvl w:ilvl="0" w:tplc="0407000D">
      <w:start w:val="1"/>
      <w:numFmt w:val="bullet"/>
      <w:lvlText w:val=""/>
      <w:lvlJc w:val="left"/>
      <w:pPr>
        <w:ind w:left="104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2A860492"/>
    <w:multiLevelType w:val="hybridMultilevel"/>
    <w:tmpl w:val="F36CF58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EB92CD1"/>
    <w:multiLevelType w:val="hybridMultilevel"/>
    <w:tmpl w:val="6400CA9E"/>
    <w:lvl w:ilvl="0" w:tplc="CC4650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A1C7A"/>
    <w:multiLevelType w:val="hybridMultilevel"/>
    <w:tmpl w:val="4A84F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97501"/>
    <w:multiLevelType w:val="singleLevel"/>
    <w:tmpl w:val="12C2DBD2"/>
    <w:lvl w:ilvl="0">
      <w:start w:val="1"/>
      <w:numFmt w:val="upperRoman"/>
      <w:pStyle w:val="berschrift6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9" w15:restartNumberingAfterBreak="0">
    <w:nsid w:val="314A193C"/>
    <w:multiLevelType w:val="hybridMultilevel"/>
    <w:tmpl w:val="78889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7CCB"/>
    <w:multiLevelType w:val="hybridMultilevel"/>
    <w:tmpl w:val="86E68B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66DD7"/>
    <w:multiLevelType w:val="hybridMultilevel"/>
    <w:tmpl w:val="FF8EB844"/>
    <w:lvl w:ilvl="0" w:tplc="66A43E06">
      <w:numFmt w:val="bullet"/>
      <w:lvlText w:val="-"/>
      <w:lvlJc w:val="left"/>
      <w:pPr>
        <w:ind w:left="68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2" w15:restartNumberingAfterBreak="0">
    <w:nsid w:val="60A72AB2"/>
    <w:multiLevelType w:val="hybridMultilevel"/>
    <w:tmpl w:val="73C48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E30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2157CF6"/>
    <w:multiLevelType w:val="hybridMultilevel"/>
    <w:tmpl w:val="9C8E622C"/>
    <w:lvl w:ilvl="0" w:tplc="87926D10">
      <w:numFmt w:val="bullet"/>
      <w:lvlText w:val="-"/>
      <w:lvlJc w:val="left"/>
      <w:pPr>
        <w:ind w:left="68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5" w15:restartNumberingAfterBreak="0">
    <w:nsid w:val="63EA4F3C"/>
    <w:multiLevelType w:val="hybridMultilevel"/>
    <w:tmpl w:val="01BE24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555D6"/>
    <w:multiLevelType w:val="hybridMultilevel"/>
    <w:tmpl w:val="83829E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A79CA"/>
    <w:multiLevelType w:val="hybridMultilevel"/>
    <w:tmpl w:val="DEA62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F70E23"/>
    <w:multiLevelType w:val="hybridMultilevel"/>
    <w:tmpl w:val="261432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D3129"/>
    <w:multiLevelType w:val="hybridMultilevel"/>
    <w:tmpl w:val="5B58A4E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EC81DB1"/>
    <w:multiLevelType w:val="hybridMultilevel"/>
    <w:tmpl w:val="AAF401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873277">
    <w:abstractNumId w:val="0"/>
  </w:num>
  <w:num w:numId="2" w16cid:durableId="1313872205">
    <w:abstractNumId w:val="9"/>
  </w:num>
  <w:num w:numId="3" w16cid:durableId="246497003">
    <w:abstractNumId w:val="16"/>
  </w:num>
  <w:num w:numId="4" w16cid:durableId="2052684808">
    <w:abstractNumId w:val="15"/>
  </w:num>
  <w:num w:numId="5" w16cid:durableId="869729796">
    <w:abstractNumId w:val="17"/>
  </w:num>
  <w:num w:numId="6" w16cid:durableId="674958522">
    <w:abstractNumId w:val="10"/>
  </w:num>
  <w:num w:numId="7" w16cid:durableId="177347209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14" w:hanging="283"/>
        </w:pPr>
        <w:rPr>
          <w:rFonts w:ascii="Symbol" w:hAnsi="Symbol" w:hint="default"/>
        </w:rPr>
      </w:lvl>
    </w:lvlOverride>
  </w:num>
  <w:num w:numId="8" w16cid:durableId="1203787485">
    <w:abstractNumId w:val="18"/>
  </w:num>
  <w:num w:numId="9" w16cid:durableId="950627607">
    <w:abstractNumId w:val="12"/>
  </w:num>
  <w:num w:numId="10" w16cid:durableId="951980626">
    <w:abstractNumId w:val="2"/>
  </w:num>
  <w:num w:numId="11" w16cid:durableId="1170172077">
    <w:abstractNumId w:val="7"/>
  </w:num>
  <w:num w:numId="12" w16cid:durableId="925000953">
    <w:abstractNumId w:val="20"/>
  </w:num>
  <w:num w:numId="13" w16cid:durableId="340552528">
    <w:abstractNumId w:val="8"/>
    <w:lvlOverride w:ilvl="0">
      <w:startOverride w:val="1"/>
    </w:lvlOverride>
  </w:num>
  <w:num w:numId="14" w16cid:durableId="438990656">
    <w:abstractNumId w:val="5"/>
  </w:num>
  <w:num w:numId="15" w16cid:durableId="1057972871">
    <w:abstractNumId w:val="19"/>
  </w:num>
  <w:num w:numId="16" w16cid:durableId="1264802601">
    <w:abstractNumId w:val="3"/>
  </w:num>
  <w:num w:numId="17" w16cid:durableId="2142913964">
    <w:abstractNumId w:val="4"/>
  </w:num>
  <w:num w:numId="18" w16cid:durableId="819856026">
    <w:abstractNumId w:val="11"/>
  </w:num>
  <w:num w:numId="19" w16cid:durableId="321004626">
    <w:abstractNumId w:val="14"/>
  </w:num>
  <w:num w:numId="20" w16cid:durableId="123894847">
    <w:abstractNumId w:val="16"/>
  </w:num>
  <w:num w:numId="21" w16cid:durableId="1943490689">
    <w:abstractNumId w:val="6"/>
  </w:num>
  <w:num w:numId="22" w16cid:durableId="20807859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ED"/>
    <w:rsid w:val="00000B69"/>
    <w:rsid w:val="00011BB0"/>
    <w:rsid w:val="00017A55"/>
    <w:rsid w:val="00017F6B"/>
    <w:rsid w:val="000203E2"/>
    <w:rsid w:val="000376D0"/>
    <w:rsid w:val="00062E24"/>
    <w:rsid w:val="0008015A"/>
    <w:rsid w:val="00086C7A"/>
    <w:rsid w:val="0009503B"/>
    <w:rsid w:val="00096958"/>
    <w:rsid w:val="000A3C29"/>
    <w:rsid w:val="000B1DA5"/>
    <w:rsid w:val="000C07DE"/>
    <w:rsid w:val="000E2CE7"/>
    <w:rsid w:val="000E7A4C"/>
    <w:rsid w:val="000F5930"/>
    <w:rsid w:val="00106BDA"/>
    <w:rsid w:val="00111308"/>
    <w:rsid w:val="00142A27"/>
    <w:rsid w:val="001469A6"/>
    <w:rsid w:val="00165C3C"/>
    <w:rsid w:val="001874D3"/>
    <w:rsid w:val="00191D76"/>
    <w:rsid w:val="001C77E9"/>
    <w:rsid w:val="001D0692"/>
    <w:rsid w:val="001D7FA4"/>
    <w:rsid w:val="001E6931"/>
    <w:rsid w:val="001F382A"/>
    <w:rsid w:val="00204901"/>
    <w:rsid w:val="00215FDA"/>
    <w:rsid w:val="002201C4"/>
    <w:rsid w:val="00222E55"/>
    <w:rsid w:val="0022600A"/>
    <w:rsid w:val="0023347C"/>
    <w:rsid w:val="002334FB"/>
    <w:rsid w:val="002516E9"/>
    <w:rsid w:val="00263141"/>
    <w:rsid w:val="00264E58"/>
    <w:rsid w:val="00273091"/>
    <w:rsid w:val="00282302"/>
    <w:rsid w:val="0029064D"/>
    <w:rsid w:val="002929A8"/>
    <w:rsid w:val="00295522"/>
    <w:rsid w:val="002A024D"/>
    <w:rsid w:val="002D7220"/>
    <w:rsid w:val="002F3F56"/>
    <w:rsid w:val="00301F3D"/>
    <w:rsid w:val="003039E6"/>
    <w:rsid w:val="003107FA"/>
    <w:rsid w:val="0031457F"/>
    <w:rsid w:val="0032298F"/>
    <w:rsid w:val="00336D97"/>
    <w:rsid w:val="00364A8F"/>
    <w:rsid w:val="00387ADB"/>
    <w:rsid w:val="003B1FEA"/>
    <w:rsid w:val="003B69C7"/>
    <w:rsid w:val="003C3979"/>
    <w:rsid w:val="003C6A6C"/>
    <w:rsid w:val="003D03B0"/>
    <w:rsid w:val="004066FC"/>
    <w:rsid w:val="00410434"/>
    <w:rsid w:val="00423E0A"/>
    <w:rsid w:val="00426AFC"/>
    <w:rsid w:val="00433258"/>
    <w:rsid w:val="00440135"/>
    <w:rsid w:val="00454738"/>
    <w:rsid w:val="00477EF5"/>
    <w:rsid w:val="00482729"/>
    <w:rsid w:val="00487FA4"/>
    <w:rsid w:val="00490C90"/>
    <w:rsid w:val="004914E1"/>
    <w:rsid w:val="004974CD"/>
    <w:rsid w:val="004B3848"/>
    <w:rsid w:val="004C7824"/>
    <w:rsid w:val="004D1745"/>
    <w:rsid w:val="004E3065"/>
    <w:rsid w:val="005062B5"/>
    <w:rsid w:val="005202B2"/>
    <w:rsid w:val="00522CF2"/>
    <w:rsid w:val="00533427"/>
    <w:rsid w:val="0058314E"/>
    <w:rsid w:val="00591E37"/>
    <w:rsid w:val="005A728C"/>
    <w:rsid w:val="005B2467"/>
    <w:rsid w:val="005B34BE"/>
    <w:rsid w:val="005C0C66"/>
    <w:rsid w:val="005C37A7"/>
    <w:rsid w:val="005E04D8"/>
    <w:rsid w:val="005F76F4"/>
    <w:rsid w:val="0060510F"/>
    <w:rsid w:val="006265D0"/>
    <w:rsid w:val="00637441"/>
    <w:rsid w:val="00637B53"/>
    <w:rsid w:val="006422B6"/>
    <w:rsid w:val="00647466"/>
    <w:rsid w:val="00652B13"/>
    <w:rsid w:val="0066345C"/>
    <w:rsid w:val="00677A2C"/>
    <w:rsid w:val="006B60FB"/>
    <w:rsid w:val="006D121D"/>
    <w:rsid w:val="006E15FE"/>
    <w:rsid w:val="006E59F6"/>
    <w:rsid w:val="00706FEB"/>
    <w:rsid w:val="007169A2"/>
    <w:rsid w:val="007270C1"/>
    <w:rsid w:val="00727AF4"/>
    <w:rsid w:val="0073599B"/>
    <w:rsid w:val="007414C1"/>
    <w:rsid w:val="00752086"/>
    <w:rsid w:val="00785A9B"/>
    <w:rsid w:val="00792DEA"/>
    <w:rsid w:val="0079634B"/>
    <w:rsid w:val="007A56E0"/>
    <w:rsid w:val="007B0CFB"/>
    <w:rsid w:val="007B4F44"/>
    <w:rsid w:val="007B5523"/>
    <w:rsid w:val="007C0793"/>
    <w:rsid w:val="007C0A67"/>
    <w:rsid w:val="007D042A"/>
    <w:rsid w:val="007E1B23"/>
    <w:rsid w:val="007E27D8"/>
    <w:rsid w:val="00813C95"/>
    <w:rsid w:val="00822FDB"/>
    <w:rsid w:val="0083652C"/>
    <w:rsid w:val="00860F78"/>
    <w:rsid w:val="0086566C"/>
    <w:rsid w:val="00866EF2"/>
    <w:rsid w:val="00870283"/>
    <w:rsid w:val="00882D9D"/>
    <w:rsid w:val="00897C6A"/>
    <w:rsid w:val="008E277E"/>
    <w:rsid w:val="0090697E"/>
    <w:rsid w:val="009073EA"/>
    <w:rsid w:val="0093588D"/>
    <w:rsid w:val="00955426"/>
    <w:rsid w:val="009570A6"/>
    <w:rsid w:val="009654F9"/>
    <w:rsid w:val="00974496"/>
    <w:rsid w:val="00997126"/>
    <w:rsid w:val="009B0077"/>
    <w:rsid w:val="009C38C8"/>
    <w:rsid w:val="009E7F5B"/>
    <w:rsid w:val="00A17F71"/>
    <w:rsid w:val="00A26888"/>
    <w:rsid w:val="00A452FD"/>
    <w:rsid w:val="00A81F8E"/>
    <w:rsid w:val="00A8270E"/>
    <w:rsid w:val="00AB47E5"/>
    <w:rsid w:val="00AD44FF"/>
    <w:rsid w:val="00AE3F7C"/>
    <w:rsid w:val="00AE3FB9"/>
    <w:rsid w:val="00AF1A67"/>
    <w:rsid w:val="00B0301A"/>
    <w:rsid w:val="00B12063"/>
    <w:rsid w:val="00B12188"/>
    <w:rsid w:val="00B153FE"/>
    <w:rsid w:val="00B173AC"/>
    <w:rsid w:val="00B23DE0"/>
    <w:rsid w:val="00B37225"/>
    <w:rsid w:val="00B4553D"/>
    <w:rsid w:val="00B476AD"/>
    <w:rsid w:val="00B510FE"/>
    <w:rsid w:val="00B54AEE"/>
    <w:rsid w:val="00B55FFA"/>
    <w:rsid w:val="00B57803"/>
    <w:rsid w:val="00B60CC9"/>
    <w:rsid w:val="00B66FDA"/>
    <w:rsid w:val="00B81471"/>
    <w:rsid w:val="00B83402"/>
    <w:rsid w:val="00B84B37"/>
    <w:rsid w:val="00BA3B06"/>
    <w:rsid w:val="00BD085F"/>
    <w:rsid w:val="00BD16CB"/>
    <w:rsid w:val="00BD1ABF"/>
    <w:rsid w:val="00BE0CE9"/>
    <w:rsid w:val="00BE4B82"/>
    <w:rsid w:val="00BE7A91"/>
    <w:rsid w:val="00BF0932"/>
    <w:rsid w:val="00BF53FB"/>
    <w:rsid w:val="00C16769"/>
    <w:rsid w:val="00C250F8"/>
    <w:rsid w:val="00C45129"/>
    <w:rsid w:val="00C632F1"/>
    <w:rsid w:val="00C73749"/>
    <w:rsid w:val="00C8184F"/>
    <w:rsid w:val="00C86936"/>
    <w:rsid w:val="00CB0C2F"/>
    <w:rsid w:val="00CB3025"/>
    <w:rsid w:val="00CB485B"/>
    <w:rsid w:val="00CC2A65"/>
    <w:rsid w:val="00CD1ABA"/>
    <w:rsid w:val="00CD2616"/>
    <w:rsid w:val="00CD3C3A"/>
    <w:rsid w:val="00CF0E61"/>
    <w:rsid w:val="00D10645"/>
    <w:rsid w:val="00D266FA"/>
    <w:rsid w:val="00D55EFE"/>
    <w:rsid w:val="00D572BD"/>
    <w:rsid w:val="00D625B6"/>
    <w:rsid w:val="00D84142"/>
    <w:rsid w:val="00D92978"/>
    <w:rsid w:val="00D97859"/>
    <w:rsid w:val="00DA66C3"/>
    <w:rsid w:val="00DA6AFB"/>
    <w:rsid w:val="00DB6722"/>
    <w:rsid w:val="00DC3CC0"/>
    <w:rsid w:val="00DC56C3"/>
    <w:rsid w:val="00DD1927"/>
    <w:rsid w:val="00DD256A"/>
    <w:rsid w:val="00DE404B"/>
    <w:rsid w:val="00E17685"/>
    <w:rsid w:val="00E23293"/>
    <w:rsid w:val="00E25820"/>
    <w:rsid w:val="00E25B53"/>
    <w:rsid w:val="00E6434E"/>
    <w:rsid w:val="00E81736"/>
    <w:rsid w:val="00E86E46"/>
    <w:rsid w:val="00EB461C"/>
    <w:rsid w:val="00EB6A6B"/>
    <w:rsid w:val="00F0743D"/>
    <w:rsid w:val="00F167F7"/>
    <w:rsid w:val="00F205A7"/>
    <w:rsid w:val="00F229ED"/>
    <w:rsid w:val="00F315B1"/>
    <w:rsid w:val="00F4508B"/>
    <w:rsid w:val="00F53F2C"/>
    <w:rsid w:val="00F605CA"/>
    <w:rsid w:val="00F631F4"/>
    <w:rsid w:val="00F862F1"/>
    <w:rsid w:val="00F928E9"/>
    <w:rsid w:val="00FE2940"/>
    <w:rsid w:val="00FE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2A949010"/>
  <w15:docId w15:val="{3CEDBC57-D5F0-4AA0-B8D9-113E2754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outlineLvl w:val="0"/>
    </w:pPr>
    <w:rPr>
      <w:rFonts w:ascii="Times New Roman" w:hAnsi="Times New Roman"/>
      <w:b/>
      <w:sz w:val="2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outlineLvl w:val="1"/>
    </w:pPr>
    <w:rPr>
      <w:rFonts w:ascii="Times New Roman" w:hAnsi="Times New Roman"/>
      <w:b/>
      <w:sz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jc w:val="both"/>
      <w:outlineLvl w:val="2"/>
    </w:pPr>
    <w:rPr>
      <w:rFonts w:ascii="Times New Roman" w:hAnsi="Times New Roman"/>
      <w:b/>
      <w:sz w:val="22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E86E4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6">
    <w:name w:val="heading 6"/>
    <w:basedOn w:val="Standard"/>
    <w:next w:val="Standard"/>
    <w:link w:val="berschrift6Zchn"/>
    <w:qFormat/>
    <w:rsid w:val="00955426"/>
    <w:pPr>
      <w:keepNext/>
      <w:numPr>
        <w:numId w:val="13"/>
      </w:numPr>
      <w:tabs>
        <w:tab w:val="num" w:pos="284"/>
      </w:tabs>
      <w:jc w:val="both"/>
      <w:outlineLvl w:val="5"/>
    </w:pPr>
    <w:rPr>
      <w:rFonts w:eastAsia="Arial Unicode MS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</w:pPr>
    <w:rPr>
      <w:rFonts w:ascii="Times New Roman" w:hAnsi="Times New Roman"/>
      <w:sz w:val="22"/>
    </w:rPr>
  </w:style>
  <w:style w:type="paragraph" w:styleId="Textkrper2">
    <w:name w:val="Body Text 2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</w:pPr>
    <w:rPr>
      <w:rFonts w:ascii="Times New Roman" w:hAnsi="Times New Roman"/>
      <w:b/>
      <w:sz w:val="22"/>
    </w:rPr>
  </w:style>
  <w:style w:type="character" w:styleId="Seitenzahl">
    <w:name w:val="page number"/>
    <w:basedOn w:val="Absatz-Standardschriftart"/>
  </w:style>
  <w:style w:type="paragraph" w:styleId="Textkrper3">
    <w:name w:val="Body Text 3"/>
    <w:basedOn w:val="Standard"/>
    <w:pPr>
      <w:tabs>
        <w:tab w:val="left" w:pos="0"/>
      </w:tabs>
    </w:pPr>
    <w:rPr>
      <w:rFonts w:ascii="Times New Roman" w:hAnsi="Times New Roman"/>
      <w:sz w:val="20"/>
    </w:rPr>
  </w:style>
  <w:style w:type="paragraph" w:styleId="Sprechblasentext">
    <w:name w:val="Balloon Text"/>
    <w:basedOn w:val="Standard"/>
    <w:semiHidden/>
    <w:rsid w:val="00B510FE"/>
    <w:rPr>
      <w:rFonts w:ascii="Tahoma" w:hAnsi="Tahoma" w:cs="Tahoma"/>
      <w:sz w:val="16"/>
      <w:szCs w:val="16"/>
    </w:rPr>
  </w:style>
  <w:style w:type="character" w:styleId="Hyperlink">
    <w:name w:val="Hyperlink"/>
    <w:rsid w:val="00142A27"/>
    <w:rPr>
      <w:color w:val="0000FF"/>
      <w:u w:val="single"/>
    </w:rPr>
  </w:style>
  <w:style w:type="character" w:styleId="BesuchterLink">
    <w:name w:val="FollowedHyperlink"/>
    <w:rsid w:val="00142A27"/>
    <w:rPr>
      <w:color w:val="800080"/>
      <w:u w:val="single"/>
    </w:rPr>
  </w:style>
  <w:style w:type="character" w:customStyle="1" w:styleId="KopfzeileZchn">
    <w:name w:val="Kopfzeile Zchn"/>
    <w:link w:val="Kopfzeile"/>
    <w:uiPriority w:val="99"/>
    <w:rsid w:val="00792DEA"/>
    <w:rPr>
      <w:rFonts w:ascii="Arial" w:hAnsi="Arial"/>
      <w:sz w:val="24"/>
    </w:rPr>
  </w:style>
  <w:style w:type="character" w:styleId="SchwacheHervorhebung">
    <w:name w:val="Subtle Emphasis"/>
    <w:uiPriority w:val="19"/>
    <w:qFormat/>
    <w:rsid w:val="00792DEA"/>
    <w:rPr>
      <w:i/>
      <w:iCs/>
      <w:color w:val="808080"/>
    </w:rPr>
  </w:style>
  <w:style w:type="character" w:customStyle="1" w:styleId="berschrift4Zchn">
    <w:name w:val="Überschrift 4 Zchn"/>
    <w:link w:val="berschrift4"/>
    <w:semiHidden/>
    <w:rsid w:val="00E86E46"/>
    <w:rPr>
      <w:rFonts w:ascii="Calibri" w:eastAsia="Times New Roman" w:hAnsi="Calibri" w:cs="Times New Roman"/>
      <w:b/>
      <w:bCs/>
      <w:sz w:val="28"/>
      <w:szCs w:val="28"/>
    </w:rPr>
  </w:style>
  <w:style w:type="paragraph" w:styleId="Listenabsatz">
    <w:name w:val="List Paragraph"/>
    <w:basedOn w:val="Standard"/>
    <w:uiPriority w:val="34"/>
    <w:qFormat/>
    <w:rsid w:val="00F862F1"/>
    <w:pPr>
      <w:ind w:left="708"/>
    </w:pPr>
  </w:style>
  <w:style w:type="character" w:customStyle="1" w:styleId="berschrift6Zchn">
    <w:name w:val="Überschrift 6 Zchn"/>
    <w:basedOn w:val="Absatz-Standardschriftart"/>
    <w:link w:val="berschrift6"/>
    <w:rsid w:val="00955426"/>
    <w:rPr>
      <w:rFonts w:ascii="Arial" w:eastAsia="Arial Unicode MS" w:hAnsi="Arial"/>
      <w:b/>
      <w:sz w:val="24"/>
    </w:rPr>
  </w:style>
  <w:style w:type="table" w:styleId="Tabellenraster">
    <w:name w:val="Table Grid"/>
    <w:basedOn w:val="NormaleTabelle"/>
    <w:rsid w:val="005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487FA4"/>
    <w:rPr>
      <w:rFonts w:ascii="Arial" w:hAnsi="Arial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E3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ulamt-backnang.de/,Lde/Startseite/Schule/Pruefungen/Schulfremdenpruefun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icola.Rosenfelder@ssa-bk.kv.bwl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cola.Rosenfelder@ssa-bk.kv.bwl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tark-verlag.d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uhv.de/pauker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VORLAGEN\BKSSA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8F185-3F52-4792-9943-C55EEA2D3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BKSSA.DOT</Template>
  <TotalTime>0</TotalTime>
  <Pages>3</Pages>
  <Words>686</Words>
  <Characters>5253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RSA 2000-SFP</vt:lpstr>
    </vt:vector>
  </TitlesOfParts>
  <Company>Baden-Württemberg</Company>
  <LinksUpToDate>false</LinksUpToDate>
  <CharactersWithSpaces>5928</CharactersWithSpaces>
  <SharedDoc>false</SharedDoc>
  <HLinks>
    <vt:vector size="48" baseType="variant">
      <vt:variant>
        <vt:i4>8323184</vt:i4>
      </vt:variant>
      <vt:variant>
        <vt:i4>21</vt:i4>
      </vt:variant>
      <vt:variant>
        <vt:i4>0</vt:i4>
      </vt:variant>
      <vt:variant>
        <vt:i4>5</vt:i4>
      </vt:variant>
      <vt:variant>
        <vt:lpwstr>http://www.schule-bw.de/service/schulbuchlisten</vt:lpwstr>
      </vt:variant>
      <vt:variant>
        <vt:lpwstr/>
      </vt:variant>
      <vt:variant>
        <vt:i4>1310731</vt:i4>
      </vt:variant>
      <vt:variant>
        <vt:i4>18</vt:i4>
      </vt:variant>
      <vt:variant>
        <vt:i4>0</vt:i4>
      </vt:variant>
      <vt:variant>
        <vt:i4>5</vt:i4>
      </vt:variant>
      <vt:variant>
        <vt:lpwstr>http://www.stark-verlag.de/reihen/default.asp?reihe=86&amp;typ=1</vt:lpwstr>
      </vt:variant>
      <vt:variant>
        <vt:lpwstr/>
      </vt:variant>
      <vt:variant>
        <vt:i4>78</vt:i4>
      </vt:variant>
      <vt:variant>
        <vt:i4>15</vt:i4>
      </vt:variant>
      <vt:variant>
        <vt:i4>0</vt:i4>
      </vt:variant>
      <vt:variant>
        <vt:i4>5</vt:i4>
      </vt:variant>
      <vt:variant>
        <vt:lpwstr>http://www.buhv.de/pauker-lernhilfen/prufungsvorbereitung/baden-wurttemberg.html</vt:lpwstr>
      </vt:variant>
      <vt:variant>
        <vt:lpwstr/>
      </vt:variant>
      <vt:variant>
        <vt:i4>87</vt:i4>
      </vt:variant>
      <vt:variant>
        <vt:i4>12</vt:i4>
      </vt:variant>
      <vt:variant>
        <vt:i4>0</vt:i4>
      </vt:variant>
      <vt:variant>
        <vt:i4>5</vt:i4>
      </vt:variant>
      <vt:variant>
        <vt:lpwstr>http://www.schule-bw.de/schularten/realschule/pruefungen/</vt:lpwstr>
      </vt:variant>
      <vt:variant>
        <vt:lpwstr/>
      </vt:variant>
      <vt:variant>
        <vt:i4>1835038</vt:i4>
      </vt:variant>
      <vt:variant>
        <vt:i4>9</vt:i4>
      </vt:variant>
      <vt:variant>
        <vt:i4>0</vt:i4>
      </vt:variant>
      <vt:variant>
        <vt:i4>5</vt:i4>
      </vt:variant>
      <vt:variant>
        <vt:lpwstr>http://www.kultusportal-bw.de/,Lde/770293</vt:lpwstr>
      </vt:variant>
      <vt:variant>
        <vt:lpwstr/>
      </vt:variant>
      <vt:variant>
        <vt:i4>2818102</vt:i4>
      </vt:variant>
      <vt:variant>
        <vt:i4>6</vt:i4>
      </vt:variant>
      <vt:variant>
        <vt:i4>0</vt:i4>
      </vt:variant>
      <vt:variant>
        <vt:i4>5</vt:i4>
      </vt:variant>
      <vt:variant>
        <vt:lpwstr>http://www.bildung-staerkt-menschen.de/unterstuetzung/schularten/Rs</vt:lpwstr>
      </vt:variant>
      <vt:variant>
        <vt:lpwstr/>
      </vt:variant>
      <vt:variant>
        <vt:i4>1966176</vt:i4>
      </vt:variant>
      <vt:variant>
        <vt:i4>3</vt:i4>
      </vt:variant>
      <vt:variant>
        <vt:i4>0</vt:i4>
      </vt:variant>
      <vt:variant>
        <vt:i4>5</vt:i4>
      </vt:variant>
      <vt:variant>
        <vt:lpwstr>mailto:poststelle@ssa-lb.kv.bwl.de</vt:lpwstr>
      </vt:variant>
      <vt:variant>
        <vt:lpwstr/>
      </vt:variant>
      <vt:variant>
        <vt:i4>1966088</vt:i4>
      </vt:variant>
      <vt:variant>
        <vt:i4>0</vt:i4>
      </vt:variant>
      <vt:variant>
        <vt:i4>0</vt:i4>
      </vt:variant>
      <vt:variant>
        <vt:i4>5</vt:i4>
      </vt:variant>
      <vt:variant>
        <vt:lpwstr>http://www.ssa-lb.de/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RSA 2000-SFP</dc:title>
  <dc:subject>SFP1</dc:subject>
  <dc:creator>Kunert;Kurzmann, Harald (SSA Ludwigsburg);Packmor, Cornelia (SSA Ludwigsburg)</dc:creator>
  <cp:lastModifiedBy>Rosenfelder, Nicola (SSA Backnang)</cp:lastModifiedBy>
  <cp:revision>6</cp:revision>
  <cp:lastPrinted>2024-07-18T08:59:00Z</cp:lastPrinted>
  <dcterms:created xsi:type="dcterms:W3CDTF">2026-07-02T10:52:00Z</dcterms:created>
  <dcterms:modified xsi:type="dcterms:W3CDTF">2026-09-17T09:29:00Z</dcterms:modified>
</cp:coreProperties>
</file>